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16" w:rsidRPr="008B2E45" w:rsidRDefault="00C93C16" w:rsidP="00495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u w:val="single"/>
        </w:rPr>
        <w:t>П</w:t>
      </w:r>
      <w:r w:rsidRPr="008B2E45">
        <w:rPr>
          <w:rFonts w:ascii="Times New Roman" w:eastAsia="Times New Roman" w:hAnsi="Times New Roman" w:cs="Times New Roman"/>
          <w:b/>
          <w:sz w:val="52"/>
          <w:szCs w:val="52"/>
          <w:u w:val="single"/>
        </w:rPr>
        <w:t>лан</w:t>
      </w:r>
      <w:r>
        <w:rPr>
          <w:rFonts w:ascii="Times New Roman" w:eastAsia="Times New Roman" w:hAnsi="Times New Roman" w:cs="Times New Roman"/>
          <w:b/>
          <w:sz w:val="52"/>
          <w:szCs w:val="52"/>
          <w:u w:val="single"/>
        </w:rPr>
        <w:t xml:space="preserve"> работы</w:t>
      </w:r>
    </w:p>
    <w:p w:rsidR="00C93C16" w:rsidRPr="008B2E45" w:rsidRDefault="00C93C16" w:rsidP="00C9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C93C16" w:rsidRPr="00615197" w:rsidRDefault="00C93C16" w:rsidP="00C9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</w:rPr>
        <w:t>Канашевский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Дом культуры</w:t>
      </w:r>
      <w:r w:rsidRPr="00615197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:rsidR="00C93C16" w:rsidRDefault="003C5753" w:rsidP="00495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декабрь</w:t>
      </w:r>
      <w:r w:rsidR="00FA24A9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C93C16">
        <w:rPr>
          <w:rFonts w:ascii="Times New Roman" w:eastAsia="Times New Roman" w:hAnsi="Times New Roman" w:cs="Times New Roman"/>
          <w:b/>
          <w:sz w:val="40"/>
          <w:szCs w:val="40"/>
        </w:rPr>
        <w:t xml:space="preserve"> 2022</w:t>
      </w:r>
      <w:r w:rsidR="00C93C16" w:rsidRPr="00615197">
        <w:rPr>
          <w:rFonts w:ascii="Times New Roman" w:eastAsia="Times New Roman" w:hAnsi="Times New Roman" w:cs="Times New Roman"/>
          <w:b/>
          <w:sz w:val="40"/>
          <w:szCs w:val="40"/>
        </w:rPr>
        <w:t xml:space="preserve"> год</w:t>
      </w:r>
    </w:p>
    <w:p w:rsidR="00495C28" w:rsidRPr="00495C28" w:rsidRDefault="00495C28" w:rsidP="00495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tbl>
      <w:tblPr>
        <w:tblStyle w:val="a3"/>
        <w:tblW w:w="10769" w:type="dxa"/>
        <w:jc w:val="center"/>
        <w:tblInd w:w="90" w:type="dxa"/>
        <w:tblLayout w:type="fixed"/>
        <w:tblLook w:val="04A0"/>
      </w:tblPr>
      <w:tblGrid>
        <w:gridCol w:w="447"/>
        <w:gridCol w:w="1848"/>
        <w:gridCol w:w="2143"/>
        <w:gridCol w:w="1641"/>
        <w:gridCol w:w="1330"/>
        <w:gridCol w:w="1772"/>
        <w:gridCol w:w="1588"/>
      </w:tblGrid>
      <w:tr w:rsidR="00C93C16" w:rsidTr="002E0F92">
        <w:trPr>
          <w:jc w:val="center"/>
        </w:trPr>
        <w:tc>
          <w:tcPr>
            <w:tcW w:w="447" w:type="dxa"/>
          </w:tcPr>
          <w:p w:rsidR="00C93C16" w:rsidRDefault="00C93C16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1848" w:type="dxa"/>
          </w:tcPr>
          <w:p w:rsidR="00C93C16" w:rsidRDefault="00C93C16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проведения мероприятия</w:t>
            </w:r>
          </w:p>
        </w:tc>
        <w:tc>
          <w:tcPr>
            <w:tcW w:w="2143" w:type="dxa"/>
          </w:tcPr>
          <w:p w:rsidR="00C93C16" w:rsidRDefault="00C93C16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641" w:type="dxa"/>
          </w:tcPr>
          <w:p w:rsidR="00C93C16" w:rsidRDefault="00C93C16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</w:tc>
        <w:tc>
          <w:tcPr>
            <w:tcW w:w="1330" w:type="dxa"/>
          </w:tcPr>
          <w:p w:rsidR="00C93C16" w:rsidRDefault="00C93C16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772" w:type="dxa"/>
          </w:tcPr>
          <w:p w:rsidR="00C93C16" w:rsidRDefault="00C93C16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1588" w:type="dxa"/>
          </w:tcPr>
          <w:p w:rsidR="00C93C16" w:rsidRDefault="00C93C16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C7DA3" w:rsidTr="002E0F92">
        <w:trPr>
          <w:jc w:val="center"/>
        </w:trPr>
        <w:tc>
          <w:tcPr>
            <w:tcW w:w="447" w:type="dxa"/>
          </w:tcPr>
          <w:p w:rsidR="00AC7DA3" w:rsidRDefault="00AC7DA3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8" w:type="dxa"/>
          </w:tcPr>
          <w:p w:rsidR="00AC7DA3" w:rsidRDefault="00E91FA4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Дискотека (детская)</w:t>
            </w:r>
          </w:p>
        </w:tc>
        <w:tc>
          <w:tcPr>
            <w:tcW w:w="2143" w:type="dxa"/>
          </w:tcPr>
          <w:p w:rsidR="00AC7DA3" w:rsidRPr="004546C0" w:rsidRDefault="00E91FA4" w:rsidP="00E91F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Мини-диско»</w:t>
            </w:r>
          </w:p>
        </w:tc>
        <w:tc>
          <w:tcPr>
            <w:tcW w:w="1641" w:type="dxa"/>
          </w:tcPr>
          <w:p w:rsidR="00AC7DA3" w:rsidRPr="004546C0" w:rsidRDefault="00E91FA4" w:rsidP="00C12D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  <w:r w:rsidR="003770D4">
              <w:rPr>
                <w:rFonts w:ascii="Times New Roman" w:hAnsi="Times New Roman" w:cs="Times New Roman"/>
              </w:rPr>
              <w:t>.</w:t>
            </w:r>
            <w:r w:rsidR="00AC7DA3" w:rsidRPr="004546C0">
              <w:rPr>
                <w:rFonts w:ascii="Times New Roman" w:hAnsi="Times New Roman" w:cs="Times New Roman"/>
              </w:rPr>
              <w:t>2022</w:t>
            </w:r>
          </w:p>
          <w:p w:rsidR="00AC7DA3" w:rsidRPr="004546C0" w:rsidRDefault="00E91FA4" w:rsidP="00C12D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C7DA3" w:rsidRPr="004546C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330" w:type="dxa"/>
          </w:tcPr>
          <w:p w:rsidR="00AC7DA3" w:rsidRPr="004546C0" w:rsidRDefault="00AC7DA3" w:rsidP="00C12D4C">
            <w:pPr>
              <w:jc w:val="center"/>
              <w:rPr>
                <w:rFonts w:ascii="Times New Roman" w:hAnsi="Times New Roman" w:cs="Times New Roman"/>
              </w:rPr>
            </w:pPr>
            <w:r w:rsidRPr="004546C0">
              <w:rPr>
                <w:rFonts w:ascii="Times New Roman" w:hAnsi="Times New Roman" w:cs="Times New Roman"/>
              </w:rPr>
              <w:t>ДК</w:t>
            </w:r>
          </w:p>
          <w:p w:rsidR="00AC7DA3" w:rsidRPr="004546C0" w:rsidRDefault="00E91FA4" w:rsidP="00C12D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Дискозал</w:t>
            </w:r>
            <w:proofErr w:type="spellEnd"/>
          </w:p>
        </w:tc>
        <w:tc>
          <w:tcPr>
            <w:tcW w:w="1772" w:type="dxa"/>
          </w:tcPr>
          <w:p w:rsidR="00AC7DA3" w:rsidRPr="004546C0" w:rsidRDefault="00E91FA4" w:rsidP="00C12D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DA3" w:rsidRPr="004546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88" w:type="dxa"/>
          </w:tcPr>
          <w:p w:rsidR="00AC7DA3" w:rsidRPr="004546C0" w:rsidRDefault="00E91FA4" w:rsidP="00C12D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 В.М.</w:t>
            </w:r>
          </w:p>
          <w:p w:rsidR="00AC7DA3" w:rsidRPr="004546C0" w:rsidRDefault="00AC7DA3" w:rsidP="00C12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BB3" w:rsidTr="002E0F92">
        <w:trPr>
          <w:jc w:val="center"/>
        </w:trPr>
        <w:tc>
          <w:tcPr>
            <w:tcW w:w="447" w:type="dxa"/>
          </w:tcPr>
          <w:p w:rsidR="00F74BB3" w:rsidRDefault="000A038E" w:rsidP="00C12D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8" w:type="dxa"/>
          </w:tcPr>
          <w:p w:rsidR="00F74BB3" w:rsidRDefault="007373BF" w:rsidP="0070318B">
            <w:pPr>
              <w:jc w:val="center"/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Дискотека</w:t>
            </w:r>
          </w:p>
          <w:p w:rsidR="007373BF" w:rsidRPr="00F74BB3" w:rsidRDefault="007373BF" w:rsidP="0070318B">
            <w:pPr>
              <w:jc w:val="center"/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(детская)</w:t>
            </w:r>
          </w:p>
        </w:tc>
        <w:tc>
          <w:tcPr>
            <w:tcW w:w="2143" w:type="dxa"/>
          </w:tcPr>
          <w:p w:rsidR="00F74BB3" w:rsidRPr="004546C0" w:rsidRDefault="00E91FA4" w:rsidP="00AC7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Зажигайка</w:t>
            </w:r>
            <w:proofErr w:type="spellEnd"/>
            <w:r w:rsidR="00AC7DA3" w:rsidRPr="004546C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641" w:type="dxa"/>
          </w:tcPr>
          <w:p w:rsidR="00F74BB3" w:rsidRPr="004546C0" w:rsidRDefault="00E91FA4" w:rsidP="00F53F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02.12</w:t>
            </w:r>
            <w:r w:rsidR="00AC7DA3" w:rsidRPr="004546C0">
              <w:rPr>
                <w:rFonts w:ascii="Times New Roman" w:hAnsi="Times New Roman" w:cs="Times New Roman"/>
                <w:color w:val="000000"/>
              </w:rPr>
              <w:t>.</w:t>
            </w:r>
            <w:r w:rsidR="00F74BB3" w:rsidRPr="004546C0">
              <w:rPr>
                <w:rFonts w:ascii="Times New Roman" w:hAnsi="Times New Roman" w:cs="Times New Roman"/>
                <w:color w:val="000000"/>
              </w:rPr>
              <w:t>2022</w:t>
            </w:r>
          </w:p>
          <w:p w:rsidR="00F74BB3" w:rsidRPr="004546C0" w:rsidRDefault="00E91FA4" w:rsidP="00F53F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AC7DA3" w:rsidRPr="004546C0">
              <w:rPr>
                <w:rFonts w:ascii="Times New Roman" w:hAnsi="Times New Roman" w:cs="Times New Roman"/>
                <w:color w:val="000000"/>
              </w:rPr>
              <w:t>:00</w:t>
            </w:r>
          </w:p>
          <w:p w:rsidR="004546C0" w:rsidRPr="004546C0" w:rsidRDefault="004546C0" w:rsidP="00F53F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</w:tcPr>
          <w:p w:rsidR="00F74BB3" w:rsidRPr="004546C0" w:rsidRDefault="00F74BB3" w:rsidP="00FA24A9">
            <w:pPr>
              <w:jc w:val="center"/>
              <w:rPr>
                <w:rFonts w:ascii="Times New Roman" w:hAnsi="Times New Roman" w:cs="Times New Roman"/>
              </w:rPr>
            </w:pPr>
            <w:r w:rsidRPr="004546C0">
              <w:rPr>
                <w:rFonts w:ascii="Times New Roman" w:hAnsi="Times New Roman" w:cs="Times New Roman"/>
              </w:rPr>
              <w:t>ДК</w:t>
            </w:r>
          </w:p>
          <w:p w:rsidR="00F74BB3" w:rsidRPr="004546C0" w:rsidRDefault="007373BF" w:rsidP="00FA24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Дискозал</w:t>
            </w:r>
            <w:proofErr w:type="spellEnd"/>
          </w:p>
        </w:tc>
        <w:tc>
          <w:tcPr>
            <w:tcW w:w="1772" w:type="dxa"/>
          </w:tcPr>
          <w:p w:rsidR="00F74BB3" w:rsidRPr="004546C0" w:rsidRDefault="00E91FA4" w:rsidP="0039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74BB3" w:rsidRPr="004546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88" w:type="dxa"/>
          </w:tcPr>
          <w:p w:rsidR="00F74BB3" w:rsidRPr="004546C0" w:rsidRDefault="00E91FA4" w:rsidP="00E91F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Лис В.М.</w:t>
            </w:r>
          </w:p>
        </w:tc>
      </w:tr>
      <w:tr w:rsidR="00F74BB3" w:rsidTr="002E0F92">
        <w:trPr>
          <w:trHeight w:val="611"/>
          <w:jc w:val="center"/>
        </w:trPr>
        <w:tc>
          <w:tcPr>
            <w:tcW w:w="447" w:type="dxa"/>
          </w:tcPr>
          <w:p w:rsidR="00F74BB3" w:rsidRDefault="000A038E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8" w:type="dxa"/>
          </w:tcPr>
          <w:p w:rsidR="00F74BB3" w:rsidRPr="00FA24A9" w:rsidRDefault="00E91FA4" w:rsidP="00AC7DA3">
            <w:pPr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Вечер караоке</w:t>
            </w:r>
          </w:p>
        </w:tc>
        <w:tc>
          <w:tcPr>
            <w:tcW w:w="2143" w:type="dxa"/>
          </w:tcPr>
          <w:p w:rsidR="00F74BB3" w:rsidRPr="004546C0" w:rsidRDefault="00E91FA4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127835">
              <w:rPr>
                <w:rFonts w:ascii="Times New Roman" w:hAnsi="Times New Roman" w:cs="Times New Roman"/>
                <w:color w:val="000000"/>
              </w:rPr>
              <w:t>Песни для нас</w:t>
            </w:r>
            <w:r w:rsidR="004546C0" w:rsidRPr="004546C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641" w:type="dxa"/>
          </w:tcPr>
          <w:p w:rsidR="00F74BB3" w:rsidRPr="004546C0" w:rsidRDefault="00E91FA4" w:rsidP="00F63A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09.12</w:t>
            </w:r>
            <w:r w:rsidR="004546C0" w:rsidRPr="004546C0">
              <w:rPr>
                <w:rFonts w:ascii="Times New Roman" w:hAnsi="Times New Roman" w:cs="Times New Roman"/>
                <w:color w:val="000000"/>
              </w:rPr>
              <w:t>.</w:t>
            </w:r>
            <w:r w:rsidR="00F74BB3" w:rsidRPr="004546C0">
              <w:rPr>
                <w:rFonts w:ascii="Times New Roman" w:hAnsi="Times New Roman" w:cs="Times New Roman"/>
                <w:color w:val="000000"/>
              </w:rPr>
              <w:t>2022</w:t>
            </w:r>
          </w:p>
          <w:p w:rsidR="00E91FA4" w:rsidRDefault="00E91FA4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18:00</w:t>
            </w:r>
          </w:p>
          <w:p w:rsidR="00F74BB3" w:rsidRPr="004546C0" w:rsidRDefault="00F74BB3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546C0" w:rsidRPr="004546C0" w:rsidRDefault="004546C0" w:rsidP="00617A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74BB3" w:rsidRPr="004546C0" w:rsidRDefault="00F74BB3" w:rsidP="00617AD6">
            <w:pPr>
              <w:jc w:val="center"/>
              <w:rPr>
                <w:rFonts w:ascii="Times New Roman" w:hAnsi="Times New Roman" w:cs="Times New Roman"/>
              </w:rPr>
            </w:pPr>
            <w:r w:rsidRPr="004546C0">
              <w:rPr>
                <w:rFonts w:ascii="Times New Roman" w:hAnsi="Times New Roman" w:cs="Times New Roman"/>
              </w:rPr>
              <w:t>ДК</w:t>
            </w:r>
          </w:p>
          <w:p w:rsidR="00F74BB3" w:rsidRPr="004546C0" w:rsidRDefault="00F74BB3" w:rsidP="00617A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F74BB3" w:rsidRPr="004546C0" w:rsidRDefault="00B460E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546C0" w:rsidRPr="004546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88" w:type="dxa"/>
          </w:tcPr>
          <w:p w:rsidR="00F74BB3" w:rsidRPr="004546C0" w:rsidRDefault="00B460E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Ж.В.</w:t>
            </w:r>
          </w:p>
          <w:p w:rsidR="00F74BB3" w:rsidRPr="004546C0" w:rsidRDefault="00F74BB3" w:rsidP="00617A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6C0" w:rsidTr="002E0F92">
        <w:trPr>
          <w:trHeight w:val="50"/>
          <w:jc w:val="center"/>
        </w:trPr>
        <w:tc>
          <w:tcPr>
            <w:tcW w:w="447" w:type="dxa"/>
          </w:tcPr>
          <w:p w:rsidR="004546C0" w:rsidRDefault="000A038E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8" w:type="dxa"/>
          </w:tcPr>
          <w:p w:rsidR="004546C0" w:rsidRDefault="00B460E5" w:rsidP="00AC7DA3">
            <w:pPr>
              <w:jc w:val="center"/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Презентация ко дню конституции РФ</w:t>
            </w:r>
          </w:p>
        </w:tc>
        <w:tc>
          <w:tcPr>
            <w:tcW w:w="2143" w:type="dxa"/>
          </w:tcPr>
          <w:p w:rsidR="004546C0" w:rsidRPr="004546C0" w:rsidRDefault="00B460E5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«Конституция – основной закон государства</w:t>
            </w:r>
            <w:r w:rsidR="004546C0" w:rsidRPr="004546C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641" w:type="dxa"/>
          </w:tcPr>
          <w:p w:rsidR="004546C0" w:rsidRPr="004546C0" w:rsidRDefault="00B460E5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12.12</w:t>
            </w:r>
            <w:r w:rsidR="004546C0" w:rsidRPr="004546C0">
              <w:rPr>
                <w:rFonts w:ascii="Times New Roman" w:hAnsi="Times New Roman" w:cs="Times New Roman"/>
                <w:color w:val="000000"/>
              </w:rPr>
              <w:t>.2022</w:t>
            </w:r>
          </w:p>
          <w:p w:rsidR="004546C0" w:rsidRPr="004546C0" w:rsidRDefault="00B460E5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4546C0" w:rsidRPr="004546C0">
              <w:rPr>
                <w:rFonts w:ascii="Times New Roman" w:hAnsi="Times New Roman" w:cs="Times New Roman"/>
                <w:color w:val="000000"/>
              </w:rPr>
              <w:t>:00</w:t>
            </w:r>
          </w:p>
          <w:p w:rsidR="004546C0" w:rsidRPr="004546C0" w:rsidRDefault="004546C0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</w:tcPr>
          <w:p w:rsidR="004546C0" w:rsidRPr="004546C0" w:rsidRDefault="004546C0" w:rsidP="00617AD6">
            <w:pPr>
              <w:jc w:val="center"/>
              <w:rPr>
                <w:rFonts w:ascii="Times New Roman" w:hAnsi="Times New Roman" w:cs="Times New Roman"/>
              </w:rPr>
            </w:pPr>
            <w:r w:rsidRPr="004546C0">
              <w:rPr>
                <w:rFonts w:ascii="Times New Roman" w:hAnsi="Times New Roman" w:cs="Times New Roman"/>
              </w:rPr>
              <w:t>ДК</w:t>
            </w:r>
          </w:p>
          <w:p w:rsidR="004546C0" w:rsidRPr="004546C0" w:rsidRDefault="00B460E5" w:rsidP="00617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((библиотека)</w:t>
            </w:r>
            <w:proofErr w:type="gramEnd"/>
          </w:p>
        </w:tc>
        <w:tc>
          <w:tcPr>
            <w:tcW w:w="1772" w:type="dxa"/>
          </w:tcPr>
          <w:p w:rsidR="004546C0" w:rsidRPr="004546C0" w:rsidRDefault="00B460E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546C0" w:rsidRPr="004546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88" w:type="dxa"/>
          </w:tcPr>
          <w:p w:rsidR="004546C0" w:rsidRPr="004546C0" w:rsidRDefault="00B460E5" w:rsidP="00617A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2E5EEB" w:rsidTr="002E0F92">
        <w:trPr>
          <w:trHeight w:val="839"/>
          <w:jc w:val="center"/>
        </w:trPr>
        <w:tc>
          <w:tcPr>
            <w:tcW w:w="447" w:type="dxa"/>
          </w:tcPr>
          <w:p w:rsidR="002E5EEB" w:rsidRDefault="000A038E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8" w:type="dxa"/>
          </w:tcPr>
          <w:p w:rsidR="002E5EEB" w:rsidRDefault="00570BE8" w:rsidP="000A038E">
            <w:pPr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 xml:space="preserve"> </w:t>
            </w:r>
            <w:r w:rsidR="00DF25FF">
              <w:rPr>
                <w:rFonts w:ascii="Times New Roman" w:hAnsi="Times New Roman" w:cs="Times New Roman"/>
                <w:b/>
                <w:color w:val="0D0D0D"/>
              </w:rPr>
              <w:t>А</w:t>
            </w:r>
            <w:r>
              <w:rPr>
                <w:rFonts w:ascii="Times New Roman" w:hAnsi="Times New Roman" w:cs="Times New Roman"/>
                <w:b/>
                <w:color w:val="0D0D0D"/>
              </w:rPr>
              <w:t>кция</w:t>
            </w:r>
            <w:r w:rsidR="00DF25FF">
              <w:rPr>
                <w:rFonts w:ascii="Times New Roman" w:hAnsi="Times New Roman" w:cs="Times New Roman"/>
                <w:b/>
                <w:color w:val="0D0D0D"/>
              </w:rPr>
              <w:t xml:space="preserve"> красная лента</w:t>
            </w:r>
          </w:p>
        </w:tc>
        <w:tc>
          <w:tcPr>
            <w:tcW w:w="2143" w:type="dxa"/>
          </w:tcPr>
          <w:p w:rsidR="002E5EEB" w:rsidRDefault="00570BE8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спидом</w:t>
            </w:r>
            <w:proofErr w:type="spellEnd"/>
            <w:r w:rsidR="002E5EE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641" w:type="dxa"/>
          </w:tcPr>
          <w:p w:rsidR="002E5EEB" w:rsidRDefault="00DF25FF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14.12</w:t>
            </w:r>
            <w:r w:rsidR="002E5EEB">
              <w:rPr>
                <w:rFonts w:ascii="Times New Roman" w:hAnsi="Times New Roman" w:cs="Times New Roman"/>
                <w:color w:val="000000"/>
              </w:rPr>
              <w:t>.2022</w:t>
            </w:r>
          </w:p>
          <w:p w:rsidR="00C54A18" w:rsidRDefault="00C54A18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11:00</w:t>
            </w:r>
          </w:p>
        </w:tc>
        <w:tc>
          <w:tcPr>
            <w:tcW w:w="1330" w:type="dxa"/>
          </w:tcPr>
          <w:p w:rsidR="00570BE8" w:rsidRDefault="002E5EEB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  <w:p w:rsidR="002E5EEB" w:rsidRPr="00570BE8" w:rsidRDefault="00570BE8" w:rsidP="00570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(фойе)</w:t>
            </w:r>
          </w:p>
        </w:tc>
        <w:tc>
          <w:tcPr>
            <w:tcW w:w="1772" w:type="dxa"/>
          </w:tcPr>
          <w:p w:rsidR="002E5EEB" w:rsidRDefault="00DF25FF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E5EE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88" w:type="dxa"/>
          </w:tcPr>
          <w:p w:rsidR="002E5EEB" w:rsidRDefault="00127835" w:rsidP="00DF2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F25FF">
              <w:rPr>
                <w:rFonts w:ascii="Times New Roman" w:hAnsi="Times New Roman" w:cs="Times New Roman"/>
              </w:rPr>
              <w:t xml:space="preserve">Рассказова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25FF">
              <w:rPr>
                <w:rFonts w:ascii="Times New Roman" w:hAnsi="Times New Roman" w:cs="Times New Roman"/>
              </w:rPr>
              <w:t>Л.Н.</w:t>
            </w:r>
          </w:p>
        </w:tc>
      </w:tr>
      <w:tr w:rsidR="008C5949" w:rsidTr="002E0F92">
        <w:trPr>
          <w:trHeight w:val="772"/>
          <w:jc w:val="center"/>
        </w:trPr>
        <w:tc>
          <w:tcPr>
            <w:tcW w:w="447" w:type="dxa"/>
          </w:tcPr>
          <w:p w:rsidR="008C5949" w:rsidRDefault="008C5949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8" w:type="dxa"/>
          </w:tcPr>
          <w:p w:rsidR="008C5949" w:rsidRDefault="002E0F92" w:rsidP="000A038E">
            <w:pPr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Мастер класс</w:t>
            </w:r>
          </w:p>
        </w:tc>
        <w:tc>
          <w:tcPr>
            <w:tcW w:w="2143" w:type="dxa"/>
          </w:tcPr>
          <w:p w:rsidR="008C5949" w:rsidRDefault="002E0F92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Декупаж</w:t>
            </w:r>
            <w:proofErr w:type="spellEnd"/>
          </w:p>
        </w:tc>
        <w:tc>
          <w:tcPr>
            <w:tcW w:w="1641" w:type="dxa"/>
          </w:tcPr>
          <w:p w:rsidR="00390643" w:rsidRDefault="002E0F92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19.12.2022</w:t>
            </w:r>
          </w:p>
          <w:p w:rsidR="008C5949" w:rsidRPr="00390643" w:rsidRDefault="00390643" w:rsidP="00390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330" w:type="dxa"/>
          </w:tcPr>
          <w:p w:rsidR="008C5949" w:rsidRDefault="002E0F92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772" w:type="dxa"/>
          </w:tcPr>
          <w:p w:rsidR="008C5949" w:rsidRDefault="00390643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588" w:type="dxa"/>
          </w:tcPr>
          <w:p w:rsidR="008C5949" w:rsidRDefault="00390643" w:rsidP="00DF25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127835" w:rsidTr="002E0F92">
        <w:trPr>
          <w:trHeight w:val="836"/>
          <w:jc w:val="center"/>
        </w:trPr>
        <w:tc>
          <w:tcPr>
            <w:tcW w:w="447" w:type="dxa"/>
          </w:tcPr>
          <w:p w:rsidR="00127835" w:rsidRDefault="008C5949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8" w:type="dxa"/>
          </w:tcPr>
          <w:p w:rsidR="00127835" w:rsidRDefault="00800D9E" w:rsidP="000A038E">
            <w:pPr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Конкурс новогодних игрушек</w:t>
            </w:r>
          </w:p>
        </w:tc>
        <w:tc>
          <w:tcPr>
            <w:tcW w:w="2143" w:type="dxa"/>
          </w:tcPr>
          <w:p w:rsidR="00127835" w:rsidRDefault="00800D9E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«Новогоднее волшебство»</w:t>
            </w:r>
          </w:p>
        </w:tc>
        <w:tc>
          <w:tcPr>
            <w:tcW w:w="1641" w:type="dxa"/>
          </w:tcPr>
          <w:p w:rsidR="00127835" w:rsidRDefault="00800D9E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20.12.2022</w:t>
            </w:r>
          </w:p>
        </w:tc>
        <w:tc>
          <w:tcPr>
            <w:tcW w:w="1330" w:type="dxa"/>
          </w:tcPr>
          <w:p w:rsidR="00127835" w:rsidRDefault="00800D9E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772" w:type="dxa"/>
          </w:tcPr>
          <w:p w:rsidR="00127835" w:rsidRDefault="00800D9E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1588" w:type="dxa"/>
          </w:tcPr>
          <w:p w:rsidR="00127835" w:rsidRDefault="00800D9E" w:rsidP="00DF2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Е.А.</w:t>
            </w:r>
          </w:p>
        </w:tc>
      </w:tr>
      <w:tr w:rsidR="00570BE8" w:rsidTr="002E0F92">
        <w:trPr>
          <w:trHeight w:val="840"/>
          <w:jc w:val="center"/>
        </w:trPr>
        <w:tc>
          <w:tcPr>
            <w:tcW w:w="447" w:type="dxa"/>
          </w:tcPr>
          <w:p w:rsidR="00570BE8" w:rsidRDefault="008C5949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8" w:type="dxa"/>
          </w:tcPr>
          <w:p w:rsidR="00570BE8" w:rsidRDefault="00127835" w:rsidP="000A038E">
            <w:pPr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Новогодние посиделки</w:t>
            </w:r>
          </w:p>
        </w:tc>
        <w:tc>
          <w:tcPr>
            <w:tcW w:w="2143" w:type="dxa"/>
          </w:tcPr>
          <w:p w:rsidR="00570BE8" w:rsidRDefault="00127835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«Как молоды мы были»</w:t>
            </w:r>
          </w:p>
        </w:tc>
        <w:tc>
          <w:tcPr>
            <w:tcW w:w="1641" w:type="dxa"/>
          </w:tcPr>
          <w:p w:rsidR="00800D9E" w:rsidRDefault="00127835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20.12.2022</w:t>
            </w:r>
          </w:p>
          <w:p w:rsidR="00800D9E" w:rsidRDefault="00800D9E" w:rsidP="00800D9E">
            <w:pPr>
              <w:rPr>
                <w:rFonts w:ascii="Times New Roman" w:hAnsi="Times New Roman" w:cs="Times New Roman"/>
              </w:rPr>
            </w:pPr>
          </w:p>
          <w:p w:rsidR="00570BE8" w:rsidRPr="00800D9E" w:rsidRDefault="00800D9E" w:rsidP="00800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330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772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40+</w:t>
            </w:r>
          </w:p>
        </w:tc>
        <w:tc>
          <w:tcPr>
            <w:tcW w:w="1588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Дундукова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570BE8" w:rsidTr="00390643">
        <w:trPr>
          <w:trHeight w:val="851"/>
          <w:jc w:val="center"/>
        </w:trPr>
        <w:tc>
          <w:tcPr>
            <w:tcW w:w="447" w:type="dxa"/>
          </w:tcPr>
          <w:p w:rsidR="00570BE8" w:rsidRDefault="008C5949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48" w:type="dxa"/>
          </w:tcPr>
          <w:p w:rsidR="00570BE8" w:rsidRDefault="00127835" w:rsidP="000A038E">
            <w:pPr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Караоке</w:t>
            </w:r>
          </w:p>
        </w:tc>
        <w:tc>
          <w:tcPr>
            <w:tcW w:w="2143" w:type="dxa"/>
          </w:tcPr>
          <w:p w:rsidR="00570BE8" w:rsidRDefault="00127835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«Любимые песни Деда Мороза»</w:t>
            </w:r>
          </w:p>
        </w:tc>
        <w:tc>
          <w:tcPr>
            <w:tcW w:w="1641" w:type="dxa"/>
          </w:tcPr>
          <w:p w:rsidR="00800D9E" w:rsidRDefault="00127835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23.12.2022</w:t>
            </w:r>
          </w:p>
          <w:p w:rsidR="00800D9E" w:rsidRDefault="00800D9E" w:rsidP="00800D9E">
            <w:pPr>
              <w:rPr>
                <w:rFonts w:ascii="Times New Roman" w:hAnsi="Times New Roman" w:cs="Times New Roman"/>
              </w:rPr>
            </w:pPr>
          </w:p>
          <w:p w:rsidR="00570BE8" w:rsidRPr="00800D9E" w:rsidRDefault="00800D9E" w:rsidP="00800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18:00</w:t>
            </w:r>
          </w:p>
        </w:tc>
        <w:tc>
          <w:tcPr>
            <w:tcW w:w="1330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772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588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Ж.В.</w:t>
            </w:r>
          </w:p>
        </w:tc>
      </w:tr>
      <w:tr w:rsidR="00570BE8" w:rsidTr="002E0F92">
        <w:trPr>
          <w:trHeight w:val="747"/>
          <w:jc w:val="center"/>
        </w:trPr>
        <w:tc>
          <w:tcPr>
            <w:tcW w:w="447" w:type="dxa"/>
          </w:tcPr>
          <w:p w:rsidR="00570BE8" w:rsidRDefault="008C5949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8" w:type="dxa"/>
          </w:tcPr>
          <w:p w:rsidR="00127835" w:rsidRDefault="00127835" w:rsidP="000A038E">
            <w:pPr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Дискотека</w:t>
            </w:r>
          </w:p>
          <w:p w:rsidR="00570BE8" w:rsidRPr="00127835" w:rsidRDefault="00127835" w:rsidP="00127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(детская)</w:t>
            </w:r>
          </w:p>
        </w:tc>
        <w:tc>
          <w:tcPr>
            <w:tcW w:w="2143" w:type="dxa"/>
          </w:tcPr>
          <w:p w:rsidR="00570BE8" w:rsidRDefault="00127835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«Новогодний серпантин»</w:t>
            </w:r>
          </w:p>
        </w:tc>
        <w:tc>
          <w:tcPr>
            <w:tcW w:w="1641" w:type="dxa"/>
          </w:tcPr>
          <w:p w:rsidR="00800D9E" w:rsidRDefault="00127835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28,12.2022</w:t>
            </w:r>
          </w:p>
          <w:p w:rsidR="00570BE8" w:rsidRPr="00800D9E" w:rsidRDefault="00800D9E" w:rsidP="00800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330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772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13+</w:t>
            </w:r>
          </w:p>
        </w:tc>
        <w:tc>
          <w:tcPr>
            <w:tcW w:w="1588" w:type="dxa"/>
          </w:tcPr>
          <w:p w:rsidR="00570BE8" w:rsidRDefault="00127835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 В.М.</w:t>
            </w:r>
          </w:p>
        </w:tc>
      </w:tr>
      <w:tr w:rsidR="00390643" w:rsidTr="002E0F92">
        <w:trPr>
          <w:trHeight w:val="747"/>
          <w:jc w:val="center"/>
        </w:trPr>
        <w:tc>
          <w:tcPr>
            <w:tcW w:w="447" w:type="dxa"/>
          </w:tcPr>
          <w:p w:rsidR="00390643" w:rsidRDefault="00390643" w:rsidP="00617A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8" w:type="dxa"/>
          </w:tcPr>
          <w:p w:rsidR="00390643" w:rsidRDefault="00390643" w:rsidP="000A038E">
            <w:pPr>
              <w:rPr>
                <w:rFonts w:ascii="Times New Roman" w:hAnsi="Times New Roman" w:cs="Times New Roman"/>
                <w:b/>
                <w:color w:val="0D0D0D"/>
              </w:rPr>
            </w:pPr>
            <w:r>
              <w:rPr>
                <w:rFonts w:ascii="Times New Roman" w:hAnsi="Times New Roman" w:cs="Times New Roman"/>
                <w:b/>
                <w:color w:val="0D0D0D"/>
              </w:rPr>
              <w:t>Новогодняя елка</w:t>
            </w:r>
          </w:p>
        </w:tc>
        <w:tc>
          <w:tcPr>
            <w:tcW w:w="2143" w:type="dxa"/>
          </w:tcPr>
          <w:p w:rsidR="00390643" w:rsidRDefault="00390643" w:rsidP="00F74B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«Лесной переполох»</w:t>
            </w:r>
          </w:p>
        </w:tc>
        <w:tc>
          <w:tcPr>
            <w:tcW w:w="1641" w:type="dxa"/>
          </w:tcPr>
          <w:p w:rsidR="00390643" w:rsidRDefault="00390643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30.12.2022</w:t>
            </w:r>
          </w:p>
          <w:p w:rsidR="00390643" w:rsidRDefault="00390643" w:rsidP="00617A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10:00</w:t>
            </w:r>
          </w:p>
        </w:tc>
        <w:tc>
          <w:tcPr>
            <w:tcW w:w="1330" w:type="dxa"/>
          </w:tcPr>
          <w:p w:rsidR="00390643" w:rsidRDefault="00390643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772" w:type="dxa"/>
          </w:tcPr>
          <w:p w:rsidR="00390643" w:rsidRDefault="00390643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1588" w:type="dxa"/>
          </w:tcPr>
          <w:p w:rsidR="00390643" w:rsidRDefault="00390643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</w:t>
            </w:r>
          </w:p>
          <w:p w:rsidR="00390643" w:rsidRDefault="00390643" w:rsidP="00617A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Дундукова</w:t>
            </w:r>
            <w:proofErr w:type="spellEnd"/>
          </w:p>
          <w:p w:rsidR="00390643" w:rsidRDefault="00390643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Архипова</w:t>
            </w:r>
          </w:p>
          <w:p w:rsidR="00390643" w:rsidRDefault="00390643" w:rsidP="0061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</w:t>
            </w:r>
          </w:p>
        </w:tc>
      </w:tr>
    </w:tbl>
    <w:p w:rsidR="00495C28" w:rsidRDefault="00495C28" w:rsidP="00C93C16">
      <w:pPr>
        <w:ind w:left="426"/>
        <w:rPr>
          <w:rFonts w:ascii="Times New Roman" w:hAnsi="Times New Roman" w:cs="Times New Roman"/>
          <w:sz w:val="20"/>
          <w:szCs w:val="20"/>
        </w:rPr>
      </w:pPr>
    </w:p>
    <w:p w:rsidR="00F74BB3" w:rsidRPr="00002DE6" w:rsidRDefault="00F74BB3" w:rsidP="00C93C16">
      <w:pPr>
        <w:ind w:left="426"/>
        <w:rPr>
          <w:rFonts w:ascii="Times New Roman" w:hAnsi="Times New Roman" w:cs="Times New Roman"/>
          <w:sz w:val="20"/>
          <w:szCs w:val="20"/>
        </w:rPr>
      </w:pPr>
    </w:p>
    <w:p w:rsidR="00495C28" w:rsidRDefault="00495C28" w:rsidP="00C93C16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495C28" w:rsidRPr="00495C28" w:rsidRDefault="00495C28" w:rsidP="00495C28">
      <w:pPr>
        <w:shd w:val="clear" w:color="auto" w:fill="FFFFFF"/>
        <w:tabs>
          <w:tab w:val="right" w:pos="14566"/>
        </w:tabs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495C28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Заведующий </w:t>
      </w:r>
      <w:proofErr w:type="spellStart"/>
      <w:r w:rsidRPr="00495C28">
        <w:rPr>
          <w:rFonts w:ascii="Times New Roman" w:hAnsi="Times New Roman" w:cs="Times New Roman"/>
          <w:bCs/>
          <w:color w:val="000000"/>
          <w:sz w:val="28"/>
          <w:szCs w:val="24"/>
        </w:rPr>
        <w:t>Канашевского</w:t>
      </w:r>
      <w:proofErr w:type="spellEnd"/>
      <w:r w:rsidRPr="00495C28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ДК  ___________</w:t>
      </w:r>
      <w:r w:rsidR="0070318B">
        <w:rPr>
          <w:rFonts w:ascii="Times New Roman" w:hAnsi="Times New Roman" w:cs="Times New Roman"/>
          <w:bCs/>
          <w:color w:val="000000"/>
          <w:sz w:val="28"/>
          <w:szCs w:val="24"/>
        </w:rPr>
        <w:t>________________В.М. Лис</w:t>
      </w:r>
    </w:p>
    <w:sectPr w:rsidR="00495C28" w:rsidRPr="00495C28" w:rsidSect="00C93C1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8814FA"/>
    <w:rsid w:val="00002DE6"/>
    <w:rsid w:val="0000553E"/>
    <w:rsid w:val="00035ED4"/>
    <w:rsid w:val="000A038E"/>
    <w:rsid w:val="000B053A"/>
    <w:rsid w:val="00127835"/>
    <w:rsid w:val="001662DD"/>
    <w:rsid w:val="00252599"/>
    <w:rsid w:val="002E0F92"/>
    <w:rsid w:val="002E5EEB"/>
    <w:rsid w:val="003770D4"/>
    <w:rsid w:val="00390643"/>
    <w:rsid w:val="003C5753"/>
    <w:rsid w:val="004546C0"/>
    <w:rsid w:val="00495C28"/>
    <w:rsid w:val="004C3F7F"/>
    <w:rsid w:val="004F70CE"/>
    <w:rsid w:val="0050185D"/>
    <w:rsid w:val="00536CAC"/>
    <w:rsid w:val="00537446"/>
    <w:rsid w:val="00570BE8"/>
    <w:rsid w:val="00581919"/>
    <w:rsid w:val="005D6D95"/>
    <w:rsid w:val="005E7C00"/>
    <w:rsid w:val="006156AF"/>
    <w:rsid w:val="00683D4B"/>
    <w:rsid w:val="0070318B"/>
    <w:rsid w:val="007373BF"/>
    <w:rsid w:val="00777B7A"/>
    <w:rsid w:val="00784F36"/>
    <w:rsid w:val="00800D9E"/>
    <w:rsid w:val="008814FA"/>
    <w:rsid w:val="0088150F"/>
    <w:rsid w:val="008C5949"/>
    <w:rsid w:val="008E7743"/>
    <w:rsid w:val="00917232"/>
    <w:rsid w:val="009405DD"/>
    <w:rsid w:val="009A2A8E"/>
    <w:rsid w:val="009A7FD6"/>
    <w:rsid w:val="00A149F2"/>
    <w:rsid w:val="00A7758D"/>
    <w:rsid w:val="00AC7DA3"/>
    <w:rsid w:val="00AE28B8"/>
    <w:rsid w:val="00B30FCD"/>
    <w:rsid w:val="00B460E5"/>
    <w:rsid w:val="00B66DA7"/>
    <w:rsid w:val="00C514A3"/>
    <w:rsid w:val="00C51ED8"/>
    <w:rsid w:val="00C54A18"/>
    <w:rsid w:val="00C93C16"/>
    <w:rsid w:val="00CB493C"/>
    <w:rsid w:val="00CE3C5C"/>
    <w:rsid w:val="00DF25FF"/>
    <w:rsid w:val="00E31F1F"/>
    <w:rsid w:val="00E91FA4"/>
    <w:rsid w:val="00EC08AD"/>
    <w:rsid w:val="00F11B1A"/>
    <w:rsid w:val="00F2487A"/>
    <w:rsid w:val="00F53FF2"/>
    <w:rsid w:val="00F63A06"/>
    <w:rsid w:val="00F74BB3"/>
    <w:rsid w:val="00F772CD"/>
    <w:rsid w:val="00FA2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8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&#1080;&#1102;&#1083;&#1100;%20&#1087;&#1083;&#1072;&#1085;%20&#1084;&#1077;&#1088;&#1086;&#1087;&#1088;&#1080;&#1103;&#1090;&#1080;&#1081;%20%20&#1050;&#1072;&#1085;&#1072;&#1096;&#1077;&#1074;&#1086;%20(1)%20(1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июль план мероприятий  Канашево (1) (1)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IS-9518152844</dc:creator>
  <cp:lastModifiedBy>Asus</cp:lastModifiedBy>
  <cp:revision>2</cp:revision>
  <cp:lastPrinted>2022-10-26T05:17:00Z</cp:lastPrinted>
  <dcterms:created xsi:type="dcterms:W3CDTF">2022-11-24T12:01:00Z</dcterms:created>
  <dcterms:modified xsi:type="dcterms:W3CDTF">2022-11-24T12:01:00Z</dcterms:modified>
</cp:coreProperties>
</file>