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9240" w14:textId="77777777" w:rsidR="00A019B5" w:rsidRDefault="00946998" w:rsidP="00A019B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МКУ «МСКО КМО» </w:t>
      </w:r>
      <w:proofErr w:type="spellStart"/>
      <w:r>
        <w:rPr>
          <w:b/>
          <w:bCs/>
          <w:sz w:val="30"/>
          <w:szCs w:val="30"/>
        </w:rPr>
        <w:t>Сугоякский</w:t>
      </w:r>
      <w:proofErr w:type="spellEnd"/>
      <w:r>
        <w:rPr>
          <w:b/>
          <w:bCs/>
          <w:sz w:val="30"/>
          <w:szCs w:val="30"/>
        </w:rPr>
        <w:t xml:space="preserve"> ДК</w:t>
      </w:r>
    </w:p>
    <w:p w14:paraId="720288A7" w14:textId="1D6B358D" w:rsidR="00946998" w:rsidRPr="00A019B5" w:rsidRDefault="00946998" w:rsidP="00A019B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План мероприятий на ию</w:t>
      </w:r>
      <w:r w:rsidR="00A019B5">
        <w:rPr>
          <w:b/>
          <w:bCs/>
          <w:sz w:val="30"/>
          <w:szCs w:val="30"/>
        </w:rPr>
        <w:t>л</w:t>
      </w:r>
      <w:r>
        <w:rPr>
          <w:b/>
          <w:bCs/>
          <w:sz w:val="30"/>
          <w:szCs w:val="30"/>
        </w:rPr>
        <w:t>ь</w:t>
      </w:r>
      <w:r w:rsidR="00A019B5">
        <w:rPr>
          <w:b/>
          <w:bCs/>
          <w:sz w:val="30"/>
          <w:szCs w:val="30"/>
        </w:rPr>
        <w:t>, август 2026г.</w:t>
      </w: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4678"/>
        <w:gridCol w:w="5103"/>
        <w:gridCol w:w="3543"/>
      </w:tblGrid>
      <w:tr w:rsidR="006A5A9E" w:rsidRPr="000622E4" w14:paraId="1BBA0042" w14:textId="77777777" w:rsidTr="00A019B5">
        <w:trPr>
          <w:trHeight w:val="1140"/>
        </w:trPr>
        <w:tc>
          <w:tcPr>
            <w:tcW w:w="1526" w:type="dxa"/>
            <w:vAlign w:val="center"/>
          </w:tcPr>
          <w:p w14:paraId="192E94BA" w14:textId="77777777" w:rsidR="006A5A9E" w:rsidRPr="000557D1" w:rsidRDefault="006A5A9E" w:rsidP="002A7CF4">
            <w:pPr>
              <w:jc w:val="center"/>
              <w:rPr>
                <w:bCs/>
                <w:sz w:val="24"/>
                <w:szCs w:val="30"/>
              </w:rPr>
            </w:pPr>
            <w:r w:rsidRPr="000557D1">
              <w:rPr>
                <w:bCs/>
                <w:sz w:val="24"/>
                <w:szCs w:val="30"/>
              </w:rPr>
              <w:t>Дата, время</w:t>
            </w:r>
          </w:p>
        </w:tc>
        <w:tc>
          <w:tcPr>
            <w:tcW w:w="4678" w:type="dxa"/>
            <w:vAlign w:val="center"/>
          </w:tcPr>
          <w:p w14:paraId="2B0C6A28" w14:textId="77777777" w:rsidR="006A5A9E" w:rsidRPr="000557D1" w:rsidRDefault="006A5A9E" w:rsidP="002A7CF4">
            <w:pPr>
              <w:jc w:val="center"/>
              <w:rPr>
                <w:sz w:val="24"/>
                <w:szCs w:val="30"/>
              </w:rPr>
            </w:pPr>
            <w:r w:rsidRPr="000557D1">
              <w:rPr>
                <w:sz w:val="24"/>
                <w:szCs w:val="30"/>
              </w:rPr>
              <w:t>Наименование мероприятия</w:t>
            </w:r>
          </w:p>
        </w:tc>
        <w:tc>
          <w:tcPr>
            <w:tcW w:w="5103" w:type="dxa"/>
            <w:vAlign w:val="center"/>
          </w:tcPr>
          <w:p w14:paraId="1651380E" w14:textId="77777777" w:rsidR="006A5A9E" w:rsidRPr="000557D1" w:rsidRDefault="006A5A9E" w:rsidP="002A7CF4">
            <w:pPr>
              <w:jc w:val="center"/>
              <w:rPr>
                <w:sz w:val="24"/>
                <w:szCs w:val="30"/>
              </w:rPr>
            </w:pPr>
            <w:r w:rsidRPr="000557D1">
              <w:rPr>
                <w:sz w:val="24"/>
                <w:szCs w:val="30"/>
              </w:rPr>
              <w:t>Адрес</w:t>
            </w:r>
          </w:p>
        </w:tc>
        <w:tc>
          <w:tcPr>
            <w:tcW w:w="3543" w:type="dxa"/>
            <w:vAlign w:val="center"/>
          </w:tcPr>
          <w:p w14:paraId="44E03B6A" w14:textId="77777777" w:rsidR="000557D1" w:rsidRPr="000557D1" w:rsidRDefault="006A5A9E" w:rsidP="002A7CF4">
            <w:pPr>
              <w:jc w:val="center"/>
              <w:rPr>
                <w:sz w:val="24"/>
                <w:szCs w:val="30"/>
              </w:rPr>
            </w:pPr>
            <w:r w:rsidRPr="000557D1">
              <w:rPr>
                <w:sz w:val="24"/>
                <w:szCs w:val="30"/>
              </w:rPr>
              <w:t>Ответственный</w:t>
            </w:r>
            <w:r w:rsidR="00867F2F" w:rsidRPr="000557D1">
              <w:rPr>
                <w:sz w:val="24"/>
                <w:szCs w:val="30"/>
              </w:rPr>
              <w:t>(ФИО)</w:t>
            </w:r>
          </w:p>
          <w:p w14:paraId="6954328A" w14:textId="77777777" w:rsidR="00867F2F" w:rsidRPr="000557D1" w:rsidRDefault="000557D1" w:rsidP="002A7CF4">
            <w:pPr>
              <w:jc w:val="center"/>
              <w:rPr>
                <w:sz w:val="24"/>
                <w:szCs w:val="30"/>
              </w:rPr>
            </w:pPr>
            <w:r w:rsidRPr="000557D1">
              <w:rPr>
                <w:sz w:val="24"/>
                <w:szCs w:val="30"/>
              </w:rPr>
              <w:t>полностью</w:t>
            </w:r>
          </w:p>
          <w:p w14:paraId="5E23BA96" w14:textId="77777777" w:rsidR="006A5A9E" w:rsidRPr="000557D1" w:rsidRDefault="006A5A9E" w:rsidP="002A7CF4">
            <w:pPr>
              <w:jc w:val="center"/>
              <w:rPr>
                <w:sz w:val="24"/>
                <w:szCs w:val="30"/>
              </w:rPr>
            </w:pPr>
          </w:p>
        </w:tc>
      </w:tr>
      <w:tr w:rsidR="00A019B5" w:rsidRPr="000622E4" w14:paraId="037B7004" w14:textId="77777777" w:rsidTr="00B57034">
        <w:trPr>
          <w:trHeight w:val="545"/>
        </w:trPr>
        <w:tc>
          <w:tcPr>
            <w:tcW w:w="14850" w:type="dxa"/>
            <w:gridSpan w:val="4"/>
            <w:vAlign w:val="center"/>
          </w:tcPr>
          <w:p w14:paraId="0C506691" w14:textId="1E8FE9D9" w:rsidR="00A019B5" w:rsidRPr="00A019B5" w:rsidRDefault="00A019B5" w:rsidP="002A7CF4">
            <w:pPr>
              <w:jc w:val="center"/>
              <w:rPr>
                <w:b/>
                <w:bCs/>
                <w:sz w:val="24"/>
                <w:szCs w:val="30"/>
              </w:rPr>
            </w:pPr>
            <w:r w:rsidRPr="00A019B5">
              <w:rPr>
                <w:b/>
                <w:bCs/>
                <w:sz w:val="24"/>
                <w:szCs w:val="30"/>
              </w:rPr>
              <w:t>ИЮЛЬ</w:t>
            </w:r>
          </w:p>
        </w:tc>
      </w:tr>
      <w:tr w:rsidR="008C249F" w:rsidRPr="000622E4" w14:paraId="0A990B54" w14:textId="77777777" w:rsidTr="002A7CF4">
        <w:tc>
          <w:tcPr>
            <w:tcW w:w="1526" w:type="dxa"/>
            <w:vAlign w:val="center"/>
          </w:tcPr>
          <w:p w14:paraId="2F85B4B7" w14:textId="020BEA55" w:rsidR="008C249F" w:rsidRDefault="00946998" w:rsidP="002A7CF4">
            <w:pPr>
              <w:jc w:val="center"/>
              <w:rPr>
                <w:bCs/>
                <w:iCs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>0</w:t>
            </w:r>
            <w:r w:rsidR="00A019B5">
              <w:rPr>
                <w:bCs/>
                <w:iCs/>
                <w:sz w:val="30"/>
                <w:szCs w:val="30"/>
              </w:rPr>
              <w:t>3</w:t>
            </w:r>
            <w:r>
              <w:rPr>
                <w:bCs/>
                <w:iCs/>
                <w:sz w:val="30"/>
                <w:szCs w:val="30"/>
              </w:rPr>
              <w:t>.0</w:t>
            </w:r>
            <w:r w:rsidR="00A019B5">
              <w:rPr>
                <w:bCs/>
                <w:iCs/>
                <w:sz w:val="30"/>
                <w:szCs w:val="30"/>
              </w:rPr>
              <w:t>7</w:t>
            </w:r>
            <w:r>
              <w:rPr>
                <w:bCs/>
                <w:iCs/>
                <w:sz w:val="30"/>
                <w:szCs w:val="30"/>
              </w:rPr>
              <w:t>.</w:t>
            </w:r>
          </w:p>
          <w:p w14:paraId="49A8AFCE" w14:textId="61D5A348" w:rsidR="00946998" w:rsidRPr="00946998" w:rsidRDefault="00946998" w:rsidP="002A7CF4">
            <w:pPr>
              <w:jc w:val="center"/>
              <w:rPr>
                <w:bCs/>
                <w:iCs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>В 1</w:t>
            </w:r>
            <w:r w:rsidR="00A019B5">
              <w:rPr>
                <w:bCs/>
                <w:iCs/>
                <w:sz w:val="30"/>
                <w:szCs w:val="30"/>
              </w:rPr>
              <w:t>5</w:t>
            </w:r>
            <w:r>
              <w:rPr>
                <w:bCs/>
                <w:iCs/>
                <w:sz w:val="30"/>
                <w:szCs w:val="30"/>
              </w:rPr>
              <w:t>:00</w:t>
            </w:r>
          </w:p>
        </w:tc>
        <w:tc>
          <w:tcPr>
            <w:tcW w:w="4678" w:type="dxa"/>
            <w:vAlign w:val="center"/>
          </w:tcPr>
          <w:p w14:paraId="676D44C8" w14:textId="40C938AB" w:rsidR="008C249F" w:rsidRPr="00946998" w:rsidRDefault="00946998" w:rsidP="002A7CF4">
            <w:pPr>
              <w:jc w:val="center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Игровая программа «</w:t>
            </w:r>
            <w:r w:rsidR="00A019B5">
              <w:rPr>
                <w:iCs/>
                <w:sz w:val="30"/>
                <w:szCs w:val="30"/>
              </w:rPr>
              <w:t>Мы фантазеры</w:t>
            </w:r>
            <w:r>
              <w:rPr>
                <w:iCs/>
                <w:sz w:val="30"/>
                <w:szCs w:val="30"/>
              </w:rPr>
              <w:t>»</w:t>
            </w:r>
          </w:p>
        </w:tc>
        <w:tc>
          <w:tcPr>
            <w:tcW w:w="5103" w:type="dxa"/>
            <w:vAlign w:val="center"/>
          </w:tcPr>
          <w:p w14:paraId="65F4896A" w14:textId="63C5A55C" w:rsidR="008C249F" w:rsidRPr="000557D1" w:rsidRDefault="00946998" w:rsidP="002A7C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С. </w:t>
            </w:r>
            <w:proofErr w:type="spellStart"/>
            <w:r>
              <w:rPr>
                <w:sz w:val="30"/>
                <w:szCs w:val="30"/>
              </w:rPr>
              <w:t>Сугояк</w:t>
            </w:r>
            <w:proofErr w:type="spellEnd"/>
            <w:r>
              <w:rPr>
                <w:sz w:val="30"/>
                <w:szCs w:val="30"/>
              </w:rPr>
              <w:t>, ул. Казанцева 109</w:t>
            </w:r>
          </w:p>
        </w:tc>
        <w:tc>
          <w:tcPr>
            <w:tcW w:w="3543" w:type="dxa"/>
            <w:vAlign w:val="center"/>
          </w:tcPr>
          <w:p w14:paraId="7148A2C3" w14:textId="10299EDF" w:rsidR="008C249F" w:rsidRDefault="00946998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8C249F" w:rsidRPr="000622E4" w14:paraId="3263BED3" w14:textId="77777777" w:rsidTr="002A7CF4">
        <w:tc>
          <w:tcPr>
            <w:tcW w:w="1526" w:type="dxa"/>
            <w:vAlign w:val="center"/>
          </w:tcPr>
          <w:p w14:paraId="0E960748" w14:textId="6DF8576B" w:rsidR="008C249F" w:rsidRDefault="00946998" w:rsidP="002A7CF4">
            <w:pPr>
              <w:jc w:val="center"/>
              <w:rPr>
                <w:bCs/>
                <w:iCs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>0</w:t>
            </w:r>
            <w:r w:rsidR="00A019B5">
              <w:rPr>
                <w:bCs/>
                <w:iCs/>
                <w:sz w:val="30"/>
                <w:szCs w:val="30"/>
              </w:rPr>
              <w:t>6</w:t>
            </w:r>
            <w:r>
              <w:rPr>
                <w:bCs/>
                <w:iCs/>
                <w:sz w:val="30"/>
                <w:szCs w:val="30"/>
              </w:rPr>
              <w:t>.0</w:t>
            </w:r>
            <w:r w:rsidR="00A019B5">
              <w:rPr>
                <w:bCs/>
                <w:iCs/>
                <w:sz w:val="30"/>
                <w:szCs w:val="30"/>
              </w:rPr>
              <w:t>7</w:t>
            </w:r>
            <w:r>
              <w:rPr>
                <w:bCs/>
                <w:iCs/>
                <w:sz w:val="30"/>
                <w:szCs w:val="30"/>
              </w:rPr>
              <w:t>.</w:t>
            </w:r>
          </w:p>
          <w:p w14:paraId="2C544BFD" w14:textId="2348C4A8" w:rsidR="00946998" w:rsidRPr="00946998" w:rsidRDefault="00946998" w:rsidP="002A7CF4">
            <w:pPr>
              <w:jc w:val="center"/>
              <w:rPr>
                <w:bCs/>
                <w:iCs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>В 1</w:t>
            </w:r>
            <w:r w:rsidR="00A019B5">
              <w:rPr>
                <w:bCs/>
                <w:iCs/>
                <w:sz w:val="30"/>
                <w:szCs w:val="30"/>
              </w:rPr>
              <w:t>5</w:t>
            </w:r>
            <w:r>
              <w:rPr>
                <w:bCs/>
                <w:iCs/>
                <w:sz w:val="30"/>
                <w:szCs w:val="30"/>
              </w:rPr>
              <w:t>:00</w:t>
            </w:r>
          </w:p>
        </w:tc>
        <w:tc>
          <w:tcPr>
            <w:tcW w:w="4678" w:type="dxa"/>
            <w:vAlign w:val="center"/>
          </w:tcPr>
          <w:p w14:paraId="38F404C6" w14:textId="0403B57D" w:rsidR="008C249F" w:rsidRDefault="00946998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Игровая программа  «</w:t>
            </w:r>
            <w:r w:rsidR="00A019B5">
              <w:rPr>
                <w:i/>
                <w:sz w:val="30"/>
                <w:szCs w:val="30"/>
              </w:rPr>
              <w:t>Как на Ивана, да на Купала</w:t>
            </w:r>
            <w:r>
              <w:rPr>
                <w:i/>
                <w:sz w:val="30"/>
                <w:szCs w:val="30"/>
              </w:rPr>
              <w:t>»</w:t>
            </w:r>
          </w:p>
        </w:tc>
        <w:tc>
          <w:tcPr>
            <w:tcW w:w="5103" w:type="dxa"/>
            <w:vAlign w:val="center"/>
          </w:tcPr>
          <w:p w14:paraId="0467EDEF" w14:textId="15BB25D8" w:rsidR="008C249F" w:rsidRPr="000622E4" w:rsidRDefault="00946998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С. </w:t>
            </w:r>
            <w:proofErr w:type="spellStart"/>
            <w:r>
              <w:rPr>
                <w:sz w:val="30"/>
                <w:szCs w:val="30"/>
              </w:rPr>
              <w:t>Сугояк</w:t>
            </w:r>
            <w:proofErr w:type="spellEnd"/>
            <w:r>
              <w:rPr>
                <w:sz w:val="30"/>
                <w:szCs w:val="30"/>
              </w:rPr>
              <w:t>, ул. Казанцева 109</w:t>
            </w:r>
          </w:p>
        </w:tc>
        <w:tc>
          <w:tcPr>
            <w:tcW w:w="3543" w:type="dxa"/>
            <w:vAlign w:val="center"/>
          </w:tcPr>
          <w:p w14:paraId="221FA0AD" w14:textId="59870595" w:rsidR="008C249F" w:rsidRDefault="00946998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8C249F" w:rsidRPr="000622E4" w14:paraId="685EBBB7" w14:textId="77777777" w:rsidTr="004314D9">
        <w:trPr>
          <w:trHeight w:val="1065"/>
        </w:trPr>
        <w:tc>
          <w:tcPr>
            <w:tcW w:w="1526" w:type="dxa"/>
            <w:vAlign w:val="center"/>
          </w:tcPr>
          <w:p w14:paraId="195E08FB" w14:textId="3EEA4D34" w:rsidR="008C249F" w:rsidRDefault="00B717CA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10</w:t>
            </w:r>
            <w:r w:rsidR="00946998">
              <w:rPr>
                <w:bCs/>
                <w:i/>
                <w:sz w:val="30"/>
                <w:szCs w:val="30"/>
              </w:rPr>
              <w:t>.0</w:t>
            </w:r>
            <w:r>
              <w:rPr>
                <w:bCs/>
                <w:i/>
                <w:sz w:val="30"/>
                <w:szCs w:val="30"/>
              </w:rPr>
              <w:t>7</w:t>
            </w:r>
            <w:r w:rsidR="00946998">
              <w:rPr>
                <w:bCs/>
                <w:i/>
                <w:sz w:val="30"/>
                <w:szCs w:val="30"/>
              </w:rPr>
              <w:t>.</w:t>
            </w:r>
          </w:p>
          <w:p w14:paraId="379C8469" w14:textId="454813EF" w:rsidR="00946998" w:rsidRPr="000622E4" w:rsidRDefault="00946998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В 1</w:t>
            </w:r>
            <w:r w:rsidR="00B717CA">
              <w:rPr>
                <w:bCs/>
                <w:i/>
                <w:sz w:val="30"/>
                <w:szCs w:val="30"/>
              </w:rPr>
              <w:t>9</w:t>
            </w:r>
            <w:r>
              <w:rPr>
                <w:bCs/>
                <w:i/>
                <w:sz w:val="30"/>
                <w:szCs w:val="30"/>
              </w:rPr>
              <w:t>:00</w:t>
            </w:r>
          </w:p>
        </w:tc>
        <w:tc>
          <w:tcPr>
            <w:tcW w:w="4678" w:type="dxa"/>
            <w:vAlign w:val="center"/>
          </w:tcPr>
          <w:p w14:paraId="0A908F3B" w14:textId="6E7799BD" w:rsidR="008C249F" w:rsidRDefault="00B717CA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Вечер отдыха «День семьи, любви и верности».</w:t>
            </w:r>
          </w:p>
        </w:tc>
        <w:tc>
          <w:tcPr>
            <w:tcW w:w="5103" w:type="dxa"/>
            <w:vAlign w:val="center"/>
          </w:tcPr>
          <w:p w14:paraId="66D3912A" w14:textId="67BEE12E" w:rsidR="008C249F" w:rsidRPr="000622E4" w:rsidRDefault="00946998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С. </w:t>
            </w:r>
            <w:proofErr w:type="spellStart"/>
            <w:r>
              <w:rPr>
                <w:sz w:val="30"/>
                <w:szCs w:val="30"/>
              </w:rPr>
              <w:t>Сугояк</w:t>
            </w:r>
            <w:proofErr w:type="spellEnd"/>
            <w:r>
              <w:rPr>
                <w:sz w:val="30"/>
                <w:szCs w:val="30"/>
              </w:rPr>
              <w:t>, ул. Казанцева 109</w:t>
            </w:r>
          </w:p>
        </w:tc>
        <w:tc>
          <w:tcPr>
            <w:tcW w:w="3543" w:type="dxa"/>
            <w:vAlign w:val="center"/>
          </w:tcPr>
          <w:p w14:paraId="5D74E414" w14:textId="490FD9FD" w:rsidR="008C249F" w:rsidRDefault="00946998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8C249F" w:rsidRPr="000622E4" w14:paraId="2D6101C2" w14:textId="77777777" w:rsidTr="002A7CF4">
        <w:tc>
          <w:tcPr>
            <w:tcW w:w="1526" w:type="dxa"/>
            <w:vAlign w:val="center"/>
          </w:tcPr>
          <w:p w14:paraId="10841B5E" w14:textId="04FF020F" w:rsidR="008C249F" w:rsidRDefault="00B717CA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13</w:t>
            </w:r>
            <w:r w:rsidR="00946998">
              <w:rPr>
                <w:bCs/>
                <w:i/>
                <w:sz w:val="30"/>
                <w:szCs w:val="30"/>
              </w:rPr>
              <w:t>.0</w:t>
            </w:r>
            <w:r>
              <w:rPr>
                <w:bCs/>
                <w:i/>
                <w:sz w:val="30"/>
                <w:szCs w:val="30"/>
              </w:rPr>
              <w:t>7</w:t>
            </w:r>
            <w:r w:rsidR="00946998">
              <w:rPr>
                <w:bCs/>
                <w:i/>
                <w:sz w:val="30"/>
                <w:szCs w:val="30"/>
              </w:rPr>
              <w:t>.</w:t>
            </w:r>
          </w:p>
          <w:p w14:paraId="15543D44" w14:textId="5873184B" w:rsidR="00946998" w:rsidRPr="000622E4" w:rsidRDefault="00946998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В 1</w:t>
            </w:r>
            <w:r w:rsidR="00B717CA">
              <w:rPr>
                <w:bCs/>
                <w:i/>
                <w:sz w:val="30"/>
                <w:szCs w:val="30"/>
              </w:rPr>
              <w:t>3</w:t>
            </w:r>
            <w:r>
              <w:rPr>
                <w:bCs/>
                <w:i/>
                <w:sz w:val="30"/>
                <w:szCs w:val="30"/>
              </w:rPr>
              <w:t>:00</w:t>
            </w:r>
          </w:p>
        </w:tc>
        <w:tc>
          <w:tcPr>
            <w:tcW w:w="4678" w:type="dxa"/>
            <w:vAlign w:val="center"/>
          </w:tcPr>
          <w:p w14:paraId="5BBF0EC0" w14:textId="0AADDD5E" w:rsidR="008C249F" w:rsidRDefault="00946998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Викторина «</w:t>
            </w:r>
            <w:r w:rsidR="00B717CA">
              <w:rPr>
                <w:i/>
                <w:sz w:val="30"/>
                <w:szCs w:val="30"/>
              </w:rPr>
              <w:t>Цветочная мозаика</w:t>
            </w:r>
            <w:r>
              <w:rPr>
                <w:i/>
                <w:sz w:val="30"/>
                <w:szCs w:val="30"/>
              </w:rPr>
              <w:t>»</w:t>
            </w:r>
          </w:p>
        </w:tc>
        <w:tc>
          <w:tcPr>
            <w:tcW w:w="5103" w:type="dxa"/>
            <w:vAlign w:val="center"/>
          </w:tcPr>
          <w:p w14:paraId="4BA5CCAB" w14:textId="6E348017" w:rsidR="008C249F" w:rsidRPr="000622E4" w:rsidRDefault="00946998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С. </w:t>
            </w:r>
            <w:proofErr w:type="spellStart"/>
            <w:r>
              <w:rPr>
                <w:sz w:val="30"/>
                <w:szCs w:val="30"/>
              </w:rPr>
              <w:t>Сугояк</w:t>
            </w:r>
            <w:proofErr w:type="spellEnd"/>
            <w:r>
              <w:rPr>
                <w:sz w:val="30"/>
                <w:szCs w:val="30"/>
              </w:rPr>
              <w:t>, ул. Казанцева 109</w:t>
            </w:r>
          </w:p>
        </w:tc>
        <w:tc>
          <w:tcPr>
            <w:tcW w:w="3543" w:type="dxa"/>
            <w:vAlign w:val="center"/>
          </w:tcPr>
          <w:p w14:paraId="32A98BB2" w14:textId="3916773F" w:rsidR="008C249F" w:rsidRDefault="00946998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8C249F" w:rsidRPr="000622E4" w14:paraId="69342226" w14:textId="77777777" w:rsidTr="002A7CF4">
        <w:tc>
          <w:tcPr>
            <w:tcW w:w="1526" w:type="dxa"/>
            <w:vAlign w:val="center"/>
          </w:tcPr>
          <w:p w14:paraId="3894A7DF" w14:textId="2A266EA0" w:rsidR="008C249F" w:rsidRDefault="00946998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1</w:t>
            </w:r>
            <w:r w:rsidR="00B717CA">
              <w:rPr>
                <w:bCs/>
                <w:i/>
                <w:sz w:val="30"/>
                <w:szCs w:val="30"/>
              </w:rPr>
              <w:t>5</w:t>
            </w:r>
            <w:r>
              <w:rPr>
                <w:bCs/>
                <w:i/>
                <w:sz w:val="30"/>
                <w:szCs w:val="30"/>
              </w:rPr>
              <w:t>.0</w:t>
            </w:r>
            <w:r w:rsidR="00B717CA">
              <w:rPr>
                <w:bCs/>
                <w:i/>
                <w:sz w:val="30"/>
                <w:szCs w:val="30"/>
              </w:rPr>
              <w:t>7</w:t>
            </w:r>
            <w:r>
              <w:rPr>
                <w:bCs/>
                <w:i/>
                <w:sz w:val="30"/>
                <w:szCs w:val="30"/>
              </w:rPr>
              <w:t>.</w:t>
            </w:r>
          </w:p>
          <w:p w14:paraId="7D8D3DFF" w14:textId="76A8ED06" w:rsidR="00946998" w:rsidRPr="000622E4" w:rsidRDefault="00946998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В 1</w:t>
            </w:r>
            <w:r w:rsidR="00B717CA">
              <w:rPr>
                <w:bCs/>
                <w:i/>
                <w:sz w:val="30"/>
                <w:szCs w:val="30"/>
              </w:rPr>
              <w:t>4</w:t>
            </w:r>
            <w:r>
              <w:rPr>
                <w:bCs/>
                <w:i/>
                <w:sz w:val="30"/>
                <w:szCs w:val="30"/>
              </w:rPr>
              <w:t>:00</w:t>
            </w:r>
          </w:p>
        </w:tc>
        <w:tc>
          <w:tcPr>
            <w:tcW w:w="4678" w:type="dxa"/>
            <w:vAlign w:val="center"/>
          </w:tcPr>
          <w:p w14:paraId="2E906DA1" w14:textId="6A167719" w:rsidR="008C249F" w:rsidRDefault="00B717CA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Беседа «У воды без беды».</w:t>
            </w:r>
          </w:p>
        </w:tc>
        <w:tc>
          <w:tcPr>
            <w:tcW w:w="5103" w:type="dxa"/>
            <w:vAlign w:val="center"/>
          </w:tcPr>
          <w:p w14:paraId="75CA750E" w14:textId="275FE08C" w:rsidR="008C249F" w:rsidRPr="000622E4" w:rsidRDefault="0080136A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С. </w:t>
            </w:r>
            <w:proofErr w:type="spellStart"/>
            <w:r>
              <w:rPr>
                <w:sz w:val="30"/>
                <w:szCs w:val="30"/>
              </w:rPr>
              <w:t>Сугояк</w:t>
            </w:r>
            <w:proofErr w:type="spellEnd"/>
            <w:r>
              <w:rPr>
                <w:sz w:val="30"/>
                <w:szCs w:val="30"/>
              </w:rPr>
              <w:t>, ул. Казанцева 109</w:t>
            </w:r>
          </w:p>
        </w:tc>
        <w:tc>
          <w:tcPr>
            <w:tcW w:w="3543" w:type="dxa"/>
            <w:vAlign w:val="center"/>
          </w:tcPr>
          <w:p w14:paraId="72F9836F" w14:textId="6F6E2D27" w:rsidR="008C249F" w:rsidRDefault="0080136A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8C249F" w:rsidRPr="000622E4" w14:paraId="47B5A78B" w14:textId="77777777" w:rsidTr="002A7CF4">
        <w:tc>
          <w:tcPr>
            <w:tcW w:w="1526" w:type="dxa"/>
            <w:vAlign w:val="center"/>
          </w:tcPr>
          <w:p w14:paraId="2CE63467" w14:textId="126CE7CE" w:rsidR="008C249F" w:rsidRDefault="0080136A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1</w:t>
            </w:r>
            <w:r w:rsidR="00B717CA">
              <w:rPr>
                <w:bCs/>
                <w:i/>
                <w:sz w:val="30"/>
                <w:szCs w:val="30"/>
              </w:rPr>
              <w:t>7</w:t>
            </w:r>
            <w:r>
              <w:rPr>
                <w:bCs/>
                <w:i/>
                <w:sz w:val="30"/>
                <w:szCs w:val="30"/>
              </w:rPr>
              <w:t>.0</w:t>
            </w:r>
            <w:r w:rsidR="00B717CA">
              <w:rPr>
                <w:bCs/>
                <w:i/>
                <w:sz w:val="30"/>
                <w:szCs w:val="30"/>
              </w:rPr>
              <w:t>7</w:t>
            </w:r>
            <w:r>
              <w:rPr>
                <w:bCs/>
                <w:i/>
                <w:sz w:val="30"/>
                <w:szCs w:val="30"/>
              </w:rPr>
              <w:t>.</w:t>
            </w:r>
          </w:p>
          <w:p w14:paraId="100EEA25" w14:textId="1E3A2AD6" w:rsidR="0080136A" w:rsidRPr="000622E4" w:rsidRDefault="0080136A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В 14:00</w:t>
            </w:r>
          </w:p>
        </w:tc>
        <w:tc>
          <w:tcPr>
            <w:tcW w:w="4678" w:type="dxa"/>
            <w:vAlign w:val="center"/>
          </w:tcPr>
          <w:p w14:paraId="273934DB" w14:textId="252389B4" w:rsidR="008C249F" w:rsidRDefault="00B717CA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Игровая программа «Хорошо в деревне летом».</w:t>
            </w:r>
          </w:p>
        </w:tc>
        <w:tc>
          <w:tcPr>
            <w:tcW w:w="5103" w:type="dxa"/>
            <w:vAlign w:val="center"/>
          </w:tcPr>
          <w:p w14:paraId="58AD7DDD" w14:textId="09814533" w:rsidR="008C249F" w:rsidRPr="000622E4" w:rsidRDefault="0080136A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С. </w:t>
            </w:r>
            <w:proofErr w:type="spellStart"/>
            <w:r>
              <w:rPr>
                <w:sz w:val="30"/>
                <w:szCs w:val="30"/>
              </w:rPr>
              <w:t>Сугояк</w:t>
            </w:r>
            <w:proofErr w:type="spellEnd"/>
            <w:r>
              <w:rPr>
                <w:sz w:val="30"/>
                <w:szCs w:val="30"/>
              </w:rPr>
              <w:t>, ул. Казанцева 109</w:t>
            </w:r>
          </w:p>
        </w:tc>
        <w:tc>
          <w:tcPr>
            <w:tcW w:w="3543" w:type="dxa"/>
            <w:vAlign w:val="center"/>
          </w:tcPr>
          <w:p w14:paraId="12C26BFE" w14:textId="173E83D8" w:rsidR="008C249F" w:rsidRDefault="0080136A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8C249F" w:rsidRPr="000622E4" w14:paraId="1C195AC5" w14:textId="77777777" w:rsidTr="002A7CF4">
        <w:tc>
          <w:tcPr>
            <w:tcW w:w="1526" w:type="dxa"/>
            <w:vAlign w:val="center"/>
          </w:tcPr>
          <w:p w14:paraId="72EADA56" w14:textId="1ED6F4F0" w:rsidR="008C249F" w:rsidRDefault="007E7A81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18</w:t>
            </w:r>
            <w:r w:rsidR="0080136A">
              <w:rPr>
                <w:bCs/>
                <w:i/>
                <w:sz w:val="30"/>
                <w:szCs w:val="30"/>
              </w:rPr>
              <w:t>.0</w:t>
            </w:r>
            <w:r>
              <w:rPr>
                <w:bCs/>
                <w:i/>
                <w:sz w:val="30"/>
                <w:szCs w:val="30"/>
              </w:rPr>
              <w:t>7</w:t>
            </w:r>
            <w:r w:rsidR="0080136A">
              <w:rPr>
                <w:bCs/>
                <w:i/>
                <w:sz w:val="30"/>
                <w:szCs w:val="30"/>
              </w:rPr>
              <w:t>.</w:t>
            </w:r>
          </w:p>
          <w:p w14:paraId="1EE96926" w14:textId="3CA08E45" w:rsidR="0080136A" w:rsidRPr="000622E4" w:rsidRDefault="0080136A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В 1</w:t>
            </w:r>
            <w:r w:rsidR="007E7A81">
              <w:rPr>
                <w:bCs/>
                <w:i/>
                <w:sz w:val="30"/>
                <w:szCs w:val="30"/>
              </w:rPr>
              <w:t>6</w:t>
            </w:r>
            <w:r>
              <w:rPr>
                <w:bCs/>
                <w:i/>
                <w:sz w:val="30"/>
                <w:szCs w:val="30"/>
              </w:rPr>
              <w:t>:00</w:t>
            </w:r>
          </w:p>
        </w:tc>
        <w:tc>
          <w:tcPr>
            <w:tcW w:w="4678" w:type="dxa"/>
            <w:vAlign w:val="center"/>
          </w:tcPr>
          <w:p w14:paraId="7B738E9F" w14:textId="0667E414" w:rsidR="008C249F" w:rsidRPr="007E7A81" w:rsidRDefault="007E7A81" w:rsidP="002A7CF4">
            <w:pPr>
              <w:jc w:val="center"/>
              <w:rPr>
                <w:b/>
                <w:bCs/>
                <w:i/>
                <w:sz w:val="30"/>
                <w:szCs w:val="30"/>
              </w:rPr>
            </w:pPr>
            <w:r w:rsidRPr="007E7A81">
              <w:rPr>
                <w:b/>
                <w:bCs/>
                <w:i/>
                <w:sz w:val="30"/>
                <w:szCs w:val="30"/>
              </w:rPr>
              <w:t>5 окружной фестиваль исполнителей песен под гитару «Берег»</w:t>
            </w:r>
          </w:p>
        </w:tc>
        <w:tc>
          <w:tcPr>
            <w:tcW w:w="5103" w:type="dxa"/>
            <w:vAlign w:val="center"/>
          </w:tcPr>
          <w:p w14:paraId="1B337654" w14:textId="0113B542" w:rsidR="008C249F" w:rsidRPr="000622E4" w:rsidRDefault="007E7A81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 xml:space="preserve">Площадь у озера </w:t>
            </w:r>
            <w:proofErr w:type="spellStart"/>
            <w:r>
              <w:rPr>
                <w:i/>
                <w:sz w:val="30"/>
                <w:szCs w:val="30"/>
              </w:rPr>
              <w:t>Сугояк</w:t>
            </w:r>
            <w:proofErr w:type="spellEnd"/>
          </w:p>
        </w:tc>
        <w:tc>
          <w:tcPr>
            <w:tcW w:w="3543" w:type="dxa"/>
            <w:vAlign w:val="center"/>
          </w:tcPr>
          <w:p w14:paraId="204F4511" w14:textId="183EB67E" w:rsidR="008C249F" w:rsidRDefault="0080136A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DC2F9E" w:rsidRPr="000622E4" w14:paraId="7D6C1859" w14:textId="77777777" w:rsidTr="002A7CF4">
        <w:tc>
          <w:tcPr>
            <w:tcW w:w="1526" w:type="dxa"/>
            <w:vAlign w:val="center"/>
          </w:tcPr>
          <w:p w14:paraId="1B3D575E" w14:textId="0A3AA452" w:rsidR="00DC2F9E" w:rsidRDefault="00DC2F9E" w:rsidP="00DC2F9E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23</w:t>
            </w:r>
            <w:r>
              <w:rPr>
                <w:bCs/>
                <w:i/>
                <w:sz w:val="30"/>
                <w:szCs w:val="30"/>
              </w:rPr>
              <w:t>.07</w:t>
            </w:r>
          </w:p>
          <w:p w14:paraId="2FDD3D0D" w14:textId="1B4D65AD" w:rsidR="00DC2F9E" w:rsidRDefault="00DC2F9E" w:rsidP="00DC2F9E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В 14:00</w:t>
            </w:r>
          </w:p>
        </w:tc>
        <w:tc>
          <w:tcPr>
            <w:tcW w:w="4678" w:type="dxa"/>
            <w:vAlign w:val="center"/>
          </w:tcPr>
          <w:p w14:paraId="557BDE42" w14:textId="4A9C2553" w:rsidR="00DC2F9E" w:rsidRPr="007E7A81" w:rsidRDefault="001E1456" w:rsidP="002A7CF4">
            <w:pPr>
              <w:jc w:val="center"/>
              <w:rPr>
                <w:b/>
                <w:bCs/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Викторина  «Дети России»</w:t>
            </w:r>
          </w:p>
        </w:tc>
        <w:tc>
          <w:tcPr>
            <w:tcW w:w="5103" w:type="dxa"/>
            <w:vAlign w:val="center"/>
          </w:tcPr>
          <w:p w14:paraId="0C0A6F35" w14:textId="77777777" w:rsidR="00DC2F9E" w:rsidRDefault="00DC2F9E" w:rsidP="002A7CF4">
            <w:pPr>
              <w:jc w:val="center"/>
              <w:rPr>
                <w:i/>
                <w:sz w:val="30"/>
                <w:szCs w:val="30"/>
              </w:rPr>
            </w:pPr>
          </w:p>
        </w:tc>
        <w:tc>
          <w:tcPr>
            <w:tcW w:w="3543" w:type="dxa"/>
            <w:vAlign w:val="center"/>
          </w:tcPr>
          <w:p w14:paraId="075906F2" w14:textId="77777777" w:rsidR="00DC2F9E" w:rsidRDefault="00DC2F9E" w:rsidP="002A7CF4">
            <w:pPr>
              <w:jc w:val="center"/>
              <w:rPr>
                <w:i/>
                <w:sz w:val="30"/>
                <w:szCs w:val="30"/>
              </w:rPr>
            </w:pPr>
          </w:p>
        </w:tc>
      </w:tr>
      <w:tr w:rsidR="008C249F" w:rsidRPr="000622E4" w14:paraId="5E758BFA" w14:textId="77777777" w:rsidTr="002A7CF4">
        <w:tc>
          <w:tcPr>
            <w:tcW w:w="1526" w:type="dxa"/>
            <w:vAlign w:val="center"/>
          </w:tcPr>
          <w:p w14:paraId="36E9A3D2" w14:textId="0C4FD79C" w:rsidR="008C249F" w:rsidRDefault="0080136A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2</w:t>
            </w:r>
            <w:r w:rsidR="007E7A81">
              <w:rPr>
                <w:bCs/>
                <w:i/>
                <w:sz w:val="30"/>
                <w:szCs w:val="30"/>
              </w:rPr>
              <w:t>5</w:t>
            </w:r>
            <w:r>
              <w:rPr>
                <w:bCs/>
                <w:i/>
                <w:sz w:val="30"/>
                <w:szCs w:val="30"/>
              </w:rPr>
              <w:t>.0</w:t>
            </w:r>
            <w:r w:rsidR="007E7A81">
              <w:rPr>
                <w:bCs/>
                <w:i/>
                <w:sz w:val="30"/>
                <w:szCs w:val="30"/>
              </w:rPr>
              <w:t>7</w:t>
            </w:r>
          </w:p>
          <w:p w14:paraId="13BBF6E2" w14:textId="61F46B01" w:rsidR="0080136A" w:rsidRPr="000622E4" w:rsidRDefault="00DC2F9E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15-00</w:t>
            </w:r>
          </w:p>
        </w:tc>
        <w:tc>
          <w:tcPr>
            <w:tcW w:w="4678" w:type="dxa"/>
            <w:vAlign w:val="center"/>
          </w:tcPr>
          <w:p w14:paraId="2CFB023C" w14:textId="4259B941" w:rsidR="008C249F" w:rsidRDefault="00DC2F9E" w:rsidP="002A7CF4">
            <w:pPr>
              <w:jc w:val="center"/>
              <w:rPr>
                <w:i/>
                <w:sz w:val="30"/>
                <w:szCs w:val="30"/>
              </w:rPr>
            </w:pPr>
            <w:r w:rsidRPr="004314D9">
              <w:rPr>
                <w:b/>
                <w:bCs/>
                <w:i/>
                <w:sz w:val="30"/>
                <w:szCs w:val="30"/>
              </w:rPr>
              <w:t xml:space="preserve">День села «Люблю тебя , село </w:t>
            </w:r>
            <w:proofErr w:type="spellStart"/>
            <w:r w:rsidRPr="004314D9">
              <w:rPr>
                <w:b/>
                <w:bCs/>
                <w:i/>
                <w:sz w:val="30"/>
                <w:szCs w:val="30"/>
              </w:rPr>
              <w:t>мое»</w:t>
            </w:r>
            <w:proofErr w:type="spellEnd"/>
          </w:p>
        </w:tc>
        <w:tc>
          <w:tcPr>
            <w:tcW w:w="5103" w:type="dxa"/>
            <w:vAlign w:val="center"/>
          </w:tcPr>
          <w:p w14:paraId="3491923D" w14:textId="04D181BB" w:rsidR="008C249F" w:rsidRPr="000622E4" w:rsidRDefault="0080136A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С. </w:t>
            </w:r>
            <w:proofErr w:type="spellStart"/>
            <w:r>
              <w:rPr>
                <w:sz w:val="30"/>
                <w:szCs w:val="30"/>
              </w:rPr>
              <w:t>Сугояк</w:t>
            </w:r>
            <w:proofErr w:type="spellEnd"/>
            <w:r>
              <w:rPr>
                <w:sz w:val="30"/>
                <w:szCs w:val="30"/>
              </w:rPr>
              <w:t>, ул. Казанцева 109</w:t>
            </w:r>
          </w:p>
        </w:tc>
        <w:tc>
          <w:tcPr>
            <w:tcW w:w="3543" w:type="dxa"/>
            <w:vAlign w:val="center"/>
          </w:tcPr>
          <w:p w14:paraId="4FA3EADA" w14:textId="6A295BC0" w:rsidR="008C249F" w:rsidRDefault="0080136A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7E7A81" w:rsidRPr="000622E4" w14:paraId="5ACFD429" w14:textId="77777777" w:rsidTr="00A5384C">
        <w:tc>
          <w:tcPr>
            <w:tcW w:w="14850" w:type="dxa"/>
            <w:gridSpan w:val="4"/>
            <w:vAlign w:val="center"/>
          </w:tcPr>
          <w:p w14:paraId="7AB3B265" w14:textId="392E7993" w:rsidR="007E7A81" w:rsidRPr="007E7A81" w:rsidRDefault="007E7A81" w:rsidP="007E7A81">
            <w:pPr>
              <w:rPr>
                <w:b/>
                <w:bCs/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 xml:space="preserve">                                                                                       </w:t>
            </w:r>
            <w:r w:rsidRPr="007E7A81">
              <w:rPr>
                <w:b/>
                <w:bCs/>
                <w:i/>
                <w:sz w:val="30"/>
                <w:szCs w:val="30"/>
              </w:rPr>
              <w:t xml:space="preserve"> АВГУСТ</w:t>
            </w:r>
          </w:p>
        </w:tc>
      </w:tr>
      <w:tr w:rsidR="008C249F" w:rsidRPr="000622E4" w14:paraId="3E26FEB7" w14:textId="77777777" w:rsidTr="002A7CF4">
        <w:tc>
          <w:tcPr>
            <w:tcW w:w="1526" w:type="dxa"/>
            <w:vAlign w:val="center"/>
          </w:tcPr>
          <w:p w14:paraId="2A454578" w14:textId="77777777" w:rsidR="008C249F" w:rsidRDefault="0066656E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lastRenderedPageBreak/>
              <w:t>01.</w:t>
            </w:r>
            <w:r w:rsidR="004314D9">
              <w:rPr>
                <w:bCs/>
                <w:i/>
                <w:sz w:val="30"/>
                <w:szCs w:val="30"/>
              </w:rPr>
              <w:t>08</w:t>
            </w:r>
          </w:p>
          <w:p w14:paraId="720B1251" w14:textId="1B09AF52" w:rsidR="004314D9" w:rsidRPr="000622E4" w:rsidRDefault="004314D9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с 15:00 до 11:00</w:t>
            </w:r>
          </w:p>
        </w:tc>
        <w:tc>
          <w:tcPr>
            <w:tcW w:w="4678" w:type="dxa"/>
            <w:vAlign w:val="center"/>
          </w:tcPr>
          <w:p w14:paraId="2DCA9D12" w14:textId="020F83CA" w:rsidR="008C249F" w:rsidRPr="00C30FAB" w:rsidRDefault="004314D9" w:rsidP="002A7CF4">
            <w:pPr>
              <w:jc w:val="center"/>
              <w:rPr>
                <w:b/>
                <w:bCs/>
                <w:i/>
                <w:sz w:val="30"/>
                <w:szCs w:val="30"/>
              </w:rPr>
            </w:pPr>
            <w:r w:rsidRPr="00C30FAB">
              <w:rPr>
                <w:b/>
                <w:bCs/>
                <w:i/>
                <w:sz w:val="30"/>
                <w:szCs w:val="30"/>
              </w:rPr>
              <w:t xml:space="preserve">День села </w:t>
            </w:r>
            <w:r w:rsidR="0070682B" w:rsidRPr="00C30FAB">
              <w:rPr>
                <w:b/>
                <w:bCs/>
                <w:i/>
                <w:sz w:val="30"/>
                <w:szCs w:val="30"/>
              </w:rPr>
              <w:t xml:space="preserve"> </w:t>
            </w:r>
            <w:r w:rsidR="00C30FAB">
              <w:rPr>
                <w:b/>
                <w:bCs/>
                <w:i/>
                <w:sz w:val="30"/>
                <w:szCs w:val="30"/>
              </w:rPr>
              <w:t>«</w:t>
            </w:r>
            <w:r w:rsidR="0070682B" w:rsidRPr="00C30FAB">
              <w:rPr>
                <w:b/>
                <w:bCs/>
                <w:i/>
                <w:sz w:val="30"/>
                <w:szCs w:val="30"/>
              </w:rPr>
              <w:t>Здесь Родины моей начало…»</w:t>
            </w:r>
          </w:p>
        </w:tc>
        <w:tc>
          <w:tcPr>
            <w:tcW w:w="5103" w:type="dxa"/>
            <w:vAlign w:val="center"/>
          </w:tcPr>
          <w:p w14:paraId="79DE7213" w14:textId="77777777" w:rsidR="008C249F" w:rsidRDefault="0070682B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 xml:space="preserve">С </w:t>
            </w:r>
            <w:proofErr w:type="spellStart"/>
            <w:r>
              <w:rPr>
                <w:i/>
                <w:sz w:val="30"/>
                <w:szCs w:val="30"/>
              </w:rPr>
              <w:t>Сугояк</w:t>
            </w:r>
            <w:proofErr w:type="spellEnd"/>
            <w:r>
              <w:rPr>
                <w:i/>
                <w:sz w:val="30"/>
                <w:szCs w:val="30"/>
              </w:rPr>
              <w:t>, ул. Казанцева 109</w:t>
            </w:r>
          </w:p>
          <w:p w14:paraId="50F887E4" w14:textId="406B1BCE" w:rsidR="0070682B" w:rsidRPr="000622E4" w:rsidRDefault="0070682B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Площадь ДК</w:t>
            </w:r>
          </w:p>
        </w:tc>
        <w:tc>
          <w:tcPr>
            <w:tcW w:w="3543" w:type="dxa"/>
            <w:vAlign w:val="center"/>
          </w:tcPr>
          <w:p w14:paraId="69821330" w14:textId="30B2A39C" w:rsidR="008C249F" w:rsidRDefault="00C30FAB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8C249F" w:rsidRPr="000622E4" w14:paraId="152E3119" w14:textId="77777777" w:rsidTr="002A7CF4">
        <w:tc>
          <w:tcPr>
            <w:tcW w:w="1526" w:type="dxa"/>
            <w:vAlign w:val="center"/>
          </w:tcPr>
          <w:p w14:paraId="0EC3812A" w14:textId="77777777" w:rsidR="008C249F" w:rsidRDefault="00C30FAB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06.08.</w:t>
            </w:r>
          </w:p>
          <w:p w14:paraId="790689FE" w14:textId="423F234F" w:rsidR="00C30FAB" w:rsidRPr="000622E4" w:rsidRDefault="00C30FAB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15:00</w:t>
            </w:r>
          </w:p>
        </w:tc>
        <w:tc>
          <w:tcPr>
            <w:tcW w:w="4678" w:type="dxa"/>
            <w:vAlign w:val="center"/>
          </w:tcPr>
          <w:p w14:paraId="0AE8DB79" w14:textId="34D062B7" w:rsidR="008C249F" w:rsidRDefault="00C30FAB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Викторина «Травинка-витаминка»</w:t>
            </w:r>
          </w:p>
        </w:tc>
        <w:tc>
          <w:tcPr>
            <w:tcW w:w="5103" w:type="dxa"/>
            <w:vAlign w:val="center"/>
          </w:tcPr>
          <w:p w14:paraId="223870B9" w14:textId="320D8B2C" w:rsidR="008C249F" w:rsidRPr="000622E4" w:rsidRDefault="00C30FAB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 xml:space="preserve">С. </w:t>
            </w:r>
            <w:proofErr w:type="spellStart"/>
            <w:r>
              <w:rPr>
                <w:i/>
                <w:sz w:val="30"/>
                <w:szCs w:val="30"/>
              </w:rPr>
              <w:t>Сугояк</w:t>
            </w:r>
            <w:proofErr w:type="spellEnd"/>
            <w:r>
              <w:rPr>
                <w:i/>
                <w:sz w:val="30"/>
                <w:szCs w:val="30"/>
              </w:rPr>
              <w:t xml:space="preserve">, </w:t>
            </w:r>
            <w:proofErr w:type="spellStart"/>
            <w:r>
              <w:rPr>
                <w:i/>
                <w:sz w:val="30"/>
                <w:szCs w:val="30"/>
              </w:rPr>
              <w:t>ул</w:t>
            </w:r>
            <w:proofErr w:type="spellEnd"/>
            <w:r>
              <w:rPr>
                <w:i/>
                <w:sz w:val="30"/>
                <w:szCs w:val="30"/>
              </w:rPr>
              <w:t xml:space="preserve"> Казанцева 109</w:t>
            </w:r>
          </w:p>
        </w:tc>
        <w:tc>
          <w:tcPr>
            <w:tcW w:w="3543" w:type="dxa"/>
            <w:vAlign w:val="center"/>
          </w:tcPr>
          <w:p w14:paraId="6A4932C9" w14:textId="23D13C65" w:rsidR="008C249F" w:rsidRDefault="00C30FAB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8C249F" w:rsidRPr="000622E4" w14:paraId="241972E7" w14:textId="77777777" w:rsidTr="002A7CF4">
        <w:tc>
          <w:tcPr>
            <w:tcW w:w="1526" w:type="dxa"/>
            <w:vAlign w:val="center"/>
          </w:tcPr>
          <w:p w14:paraId="281E4B06" w14:textId="10E82CEB" w:rsidR="008C249F" w:rsidRPr="000622E4" w:rsidRDefault="00C30FAB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10.08. в 13:00</w:t>
            </w:r>
          </w:p>
        </w:tc>
        <w:tc>
          <w:tcPr>
            <w:tcW w:w="4678" w:type="dxa"/>
            <w:vAlign w:val="center"/>
          </w:tcPr>
          <w:p w14:paraId="2D30EED6" w14:textId="28D143E4" w:rsidR="008C249F" w:rsidRDefault="00C30FAB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Игровая программа «У солнышка в гостях»</w:t>
            </w:r>
          </w:p>
        </w:tc>
        <w:tc>
          <w:tcPr>
            <w:tcW w:w="5103" w:type="dxa"/>
            <w:vAlign w:val="center"/>
          </w:tcPr>
          <w:p w14:paraId="4947506C" w14:textId="34E164B0" w:rsidR="008C249F" w:rsidRPr="000622E4" w:rsidRDefault="00C30FAB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 xml:space="preserve">С. </w:t>
            </w:r>
            <w:proofErr w:type="spellStart"/>
            <w:r>
              <w:rPr>
                <w:i/>
                <w:sz w:val="30"/>
                <w:szCs w:val="30"/>
              </w:rPr>
              <w:t>Сугояк</w:t>
            </w:r>
            <w:proofErr w:type="spellEnd"/>
            <w:r>
              <w:rPr>
                <w:i/>
                <w:sz w:val="30"/>
                <w:szCs w:val="30"/>
              </w:rPr>
              <w:t xml:space="preserve">, </w:t>
            </w:r>
            <w:proofErr w:type="spellStart"/>
            <w:r>
              <w:rPr>
                <w:i/>
                <w:sz w:val="30"/>
                <w:szCs w:val="30"/>
              </w:rPr>
              <w:t>ул</w:t>
            </w:r>
            <w:proofErr w:type="spellEnd"/>
            <w:r>
              <w:rPr>
                <w:i/>
                <w:sz w:val="30"/>
                <w:szCs w:val="30"/>
              </w:rPr>
              <w:t xml:space="preserve"> Казанцева 109</w:t>
            </w:r>
          </w:p>
        </w:tc>
        <w:tc>
          <w:tcPr>
            <w:tcW w:w="3543" w:type="dxa"/>
            <w:vAlign w:val="center"/>
          </w:tcPr>
          <w:p w14:paraId="4FE5206A" w14:textId="19D5F954" w:rsidR="008C249F" w:rsidRDefault="00C30FAB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8C249F" w:rsidRPr="000622E4" w14:paraId="42EF4E05" w14:textId="77777777" w:rsidTr="002A7CF4">
        <w:tc>
          <w:tcPr>
            <w:tcW w:w="1526" w:type="dxa"/>
            <w:vAlign w:val="center"/>
          </w:tcPr>
          <w:p w14:paraId="7F59CD13" w14:textId="13C3AB8A" w:rsidR="008C249F" w:rsidRPr="000622E4" w:rsidRDefault="00882ED7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13.08 в 14:00</w:t>
            </w:r>
          </w:p>
        </w:tc>
        <w:tc>
          <w:tcPr>
            <w:tcW w:w="4678" w:type="dxa"/>
            <w:vAlign w:val="center"/>
          </w:tcPr>
          <w:p w14:paraId="331D44D8" w14:textId="7FE15C40" w:rsidR="008C249F" w:rsidRDefault="00882ED7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Спортивная программа «Нам некогда скучать».</w:t>
            </w:r>
          </w:p>
        </w:tc>
        <w:tc>
          <w:tcPr>
            <w:tcW w:w="5103" w:type="dxa"/>
            <w:vAlign w:val="center"/>
          </w:tcPr>
          <w:p w14:paraId="04E6DE86" w14:textId="5E96E706" w:rsidR="008C249F" w:rsidRPr="000622E4" w:rsidRDefault="00882ED7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 xml:space="preserve">С. </w:t>
            </w:r>
            <w:proofErr w:type="spellStart"/>
            <w:r>
              <w:rPr>
                <w:i/>
                <w:sz w:val="30"/>
                <w:szCs w:val="30"/>
              </w:rPr>
              <w:t>Сугояк</w:t>
            </w:r>
            <w:proofErr w:type="spellEnd"/>
            <w:r>
              <w:rPr>
                <w:i/>
                <w:sz w:val="30"/>
                <w:szCs w:val="30"/>
              </w:rPr>
              <w:t xml:space="preserve">, </w:t>
            </w:r>
            <w:proofErr w:type="spellStart"/>
            <w:r>
              <w:rPr>
                <w:i/>
                <w:sz w:val="30"/>
                <w:szCs w:val="30"/>
              </w:rPr>
              <w:t>ул</w:t>
            </w:r>
            <w:proofErr w:type="spellEnd"/>
            <w:r>
              <w:rPr>
                <w:i/>
                <w:sz w:val="30"/>
                <w:szCs w:val="30"/>
              </w:rPr>
              <w:t xml:space="preserve"> Казанцева 109</w:t>
            </w:r>
          </w:p>
        </w:tc>
        <w:tc>
          <w:tcPr>
            <w:tcW w:w="3543" w:type="dxa"/>
            <w:vAlign w:val="center"/>
          </w:tcPr>
          <w:p w14:paraId="27F37C2B" w14:textId="2715400D" w:rsidR="008C249F" w:rsidRDefault="00882ED7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8C249F" w:rsidRPr="000622E4" w14:paraId="4D5010ED" w14:textId="77777777" w:rsidTr="002A7CF4">
        <w:tc>
          <w:tcPr>
            <w:tcW w:w="1526" w:type="dxa"/>
            <w:vAlign w:val="center"/>
          </w:tcPr>
          <w:p w14:paraId="7190EBD5" w14:textId="07C8EF3D" w:rsidR="008C249F" w:rsidRPr="000622E4" w:rsidRDefault="00882ED7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19.08 в 14:00</w:t>
            </w:r>
          </w:p>
        </w:tc>
        <w:tc>
          <w:tcPr>
            <w:tcW w:w="4678" w:type="dxa"/>
            <w:vAlign w:val="center"/>
          </w:tcPr>
          <w:p w14:paraId="5FB4384C" w14:textId="35406E52" w:rsidR="008C249F" w:rsidRDefault="00882ED7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Акция по ПДД «Безопасность детства».</w:t>
            </w:r>
          </w:p>
        </w:tc>
        <w:tc>
          <w:tcPr>
            <w:tcW w:w="5103" w:type="dxa"/>
            <w:vAlign w:val="center"/>
          </w:tcPr>
          <w:p w14:paraId="1FE0A76F" w14:textId="4139A379" w:rsidR="008C249F" w:rsidRPr="000622E4" w:rsidRDefault="00882ED7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 xml:space="preserve">С. </w:t>
            </w:r>
            <w:proofErr w:type="spellStart"/>
            <w:r>
              <w:rPr>
                <w:i/>
                <w:sz w:val="30"/>
                <w:szCs w:val="30"/>
              </w:rPr>
              <w:t>Сугояк</w:t>
            </w:r>
            <w:proofErr w:type="spellEnd"/>
            <w:r>
              <w:rPr>
                <w:i/>
                <w:sz w:val="30"/>
                <w:szCs w:val="30"/>
              </w:rPr>
              <w:t xml:space="preserve">, </w:t>
            </w:r>
            <w:proofErr w:type="spellStart"/>
            <w:r>
              <w:rPr>
                <w:i/>
                <w:sz w:val="30"/>
                <w:szCs w:val="30"/>
              </w:rPr>
              <w:t>ул</w:t>
            </w:r>
            <w:proofErr w:type="spellEnd"/>
            <w:r>
              <w:rPr>
                <w:i/>
                <w:sz w:val="30"/>
                <w:szCs w:val="30"/>
              </w:rPr>
              <w:t xml:space="preserve"> Казанцева 109</w:t>
            </w:r>
          </w:p>
        </w:tc>
        <w:tc>
          <w:tcPr>
            <w:tcW w:w="3543" w:type="dxa"/>
            <w:vAlign w:val="center"/>
          </w:tcPr>
          <w:p w14:paraId="08840F6A" w14:textId="5CC9C12B" w:rsidR="008C249F" w:rsidRDefault="00882ED7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8C249F" w:rsidRPr="000622E4" w14:paraId="48AD0A75" w14:textId="77777777" w:rsidTr="002A7CF4">
        <w:tc>
          <w:tcPr>
            <w:tcW w:w="1526" w:type="dxa"/>
            <w:vAlign w:val="center"/>
          </w:tcPr>
          <w:p w14:paraId="13A62F83" w14:textId="64E0606D" w:rsidR="008C249F" w:rsidRPr="000622E4" w:rsidRDefault="00882ED7" w:rsidP="002A7CF4">
            <w:pPr>
              <w:jc w:val="center"/>
              <w:rPr>
                <w:bCs/>
                <w:i/>
                <w:sz w:val="30"/>
                <w:szCs w:val="30"/>
              </w:rPr>
            </w:pPr>
            <w:r>
              <w:rPr>
                <w:bCs/>
                <w:i/>
                <w:sz w:val="30"/>
                <w:szCs w:val="30"/>
              </w:rPr>
              <w:t>24.08 в 14:00</w:t>
            </w:r>
          </w:p>
        </w:tc>
        <w:tc>
          <w:tcPr>
            <w:tcW w:w="4678" w:type="dxa"/>
            <w:vAlign w:val="center"/>
          </w:tcPr>
          <w:p w14:paraId="69797F24" w14:textId="307AE4FF" w:rsidR="008C249F" w:rsidRDefault="00882ED7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Беседа «Флаг у нас прекрасный- белый, синий, красный».</w:t>
            </w:r>
          </w:p>
        </w:tc>
        <w:tc>
          <w:tcPr>
            <w:tcW w:w="5103" w:type="dxa"/>
            <w:vAlign w:val="center"/>
          </w:tcPr>
          <w:p w14:paraId="750F7E03" w14:textId="6ADFA841" w:rsidR="008C249F" w:rsidRPr="000622E4" w:rsidRDefault="00882ED7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 xml:space="preserve">С. </w:t>
            </w:r>
            <w:proofErr w:type="spellStart"/>
            <w:r>
              <w:rPr>
                <w:i/>
                <w:sz w:val="30"/>
                <w:szCs w:val="30"/>
              </w:rPr>
              <w:t>Сугояк</w:t>
            </w:r>
            <w:proofErr w:type="spellEnd"/>
            <w:r>
              <w:rPr>
                <w:i/>
                <w:sz w:val="30"/>
                <w:szCs w:val="30"/>
              </w:rPr>
              <w:t xml:space="preserve">, </w:t>
            </w:r>
            <w:proofErr w:type="spellStart"/>
            <w:r>
              <w:rPr>
                <w:i/>
                <w:sz w:val="30"/>
                <w:szCs w:val="30"/>
              </w:rPr>
              <w:t>ул</w:t>
            </w:r>
            <w:proofErr w:type="spellEnd"/>
            <w:r>
              <w:rPr>
                <w:i/>
                <w:sz w:val="30"/>
                <w:szCs w:val="30"/>
              </w:rPr>
              <w:t xml:space="preserve"> Казанцева 109</w:t>
            </w:r>
          </w:p>
        </w:tc>
        <w:tc>
          <w:tcPr>
            <w:tcW w:w="3543" w:type="dxa"/>
            <w:vAlign w:val="center"/>
          </w:tcPr>
          <w:p w14:paraId="6E62358B" w14:textId="2325AACC" w:rsidR="008C249F" w:rsidRDefault="00882ED7" w:rsidP="002A7CF4">
            <w:pPr>
              <w:jc w:val="center"/>
              <w:rPr>
                <w:i/>
                <w:sz w:val="30"/>
                <w:szCs w:val="30"/>
              </w:rPr>
            </w:pPr>
            <w:r>
              <w:rPr>
                <w:i/>
                <w:sz w:val="30"/>
                <w:szCs w:val="30"/>
              </w:rPr>
              <w:t>Неверова О.Н.</w:t>
            </w:r>
          </w:p>
        </w:tc>
      </w:tr>
      <w:tr w:rsidR="008C249F" w:rsidRPr="000622E4" w14:paraId="0EE82320" w14:textId="77777777" w:rsidTr="002A7CF4">
        <w:tc>
          <w:tcPr>
            <w:tcW w:w="1526" w:type="dxa"/>
            <w:vAlign w:val="center"/>
          </w:tcPr>
          <w:p w14:paraId="3177192D" w14:textId="77777777" w:rsidR="008C249F" w:rsidRPr="000622E4" w:rsidRDefault="008C249F" w:rsidP="002A7CF4">
            <w:pPr>
              <w:jc w:val="center"/>
              <w:rPr>
                <w:bCs/>
                <w:i/>
                <w:sz w:val="30"/>
                <w:szCs w:val="30"/>
              </w:rPr>
            </w:pPr>
          </w:p>
        </w:tc>
        <w:tc>
          <w:tcPr>
            <w:tcW w:w="4678" w:type="dxa"/>
            <w:vAlign w:val="center"/>
          </w:tcPr>
          <w:p w14:paraId="410D91B0" w14:textId="77777777" w:rsidR="008C249F" w:rsidRDefault="008C249F" w:rsidP="002A7CF4">
            <w:pPr>
              <w:jc w:val="center"/>
              <w:rPr>
                <w:i/>
                <w:sz w:val="30"/>
                <w:szCs w:val="30"/>
              </w:rPr>
            </w:pPr>
          </w:p>
        </w:tc>
        <w:tc>
          <w:tcPr>
            <w:tcW w:w="5103" w:type="dxa"/>
            <w:vAlign w:val="center"/>
          </w:tcPr>
          <w:p w14:paraId="409AEB92" w14:textId="77777777" w:rsidR="008C249F" w:rsidRPr="000622E4" w:rsidRDefault="008C249F" w:rsidP="002A7CF4">
            <w:pPr>
              <w:jc w:val="center"/>
              <w:rPr>
                <w:i/>
                <w:sz w:val="30"/>
                <w:szCs w:val="30"/>
              </w:rPr>
            </w:pPr>
          </w:p>
        </w:tc>
        <w:tc>
          <w:tcPr>
            <w:tcW w:w="3543" w:type="dxa"/>
            <w:vAlign w:val="center"/>
          </w:tcPr>
          <w:p w14:paraId="124C29B1" w14:textId="77777777" w:rsidR="008C249F" w:rsidRDefault="008C249F" w:rsidP="002A7CF4">
            <w:pPr>
              <w:jc w:val="center"/>
              <w:rPr>
                <w:i/>
                <w:sz w:val="30"/>
                <w:szCs w:val="30"/>
              </w:rPr>
            </w:pPr>
          </w:p>
        </w:tc>
      </w:tr>
      <w:tr w:rsidR="008C249F" w:rsidRPr="000622E4" w14:paraId="688E29B2" w14:textId="77777777" w:rsidTr="009B33E6">
        <w:trPr>
          <w:trHeight w:val="70"/>
        </w:trPr>
        <w:tc>
          <w:tcPr>
            <w:tcW w:w="1526" w:type="dxa"/>
            <w:vAlign w:val="center"/>
          </w:tcPr>
          <w:p w14:paraId="7A984276" w14:textId="77777777" w:rsidR="008C249F" w:rsidRPr="000622E4" w:rsidRDefault="008C249F" w:rsidP="002A7CF4">
            <w:pPr>
              <w:jc w:val="center"/>
              <w:rPr>
                <w:bCs/>
                <w:i/>
                <w:sz w:val="30"/>
                <w:szCs w:val="30"/>
              </w:rPr>
            </w:pPr>
          </w:p>
        </w:tc>
        <w:tc>
          <w:tcPr>
            <w:tcW w:w="4678" w:type="dxa"/>
            <w:vAlign w:val="center"/>
          </w:tcPr>
          <w:p w14:paraId="3E3A9FC7" w14:textId="77777777" w:rsidR="008C249F" w:rsidRDefault="008C249F" w:rsidP="002A7CF4">
            <w:pPr>
              <w:jc w:val="center"/>
              <w:rPr>
                <w:i/>
                <w:sz w:val="30"/>
                <w:szCs w:val="30"/>
              </w:rPr>
            </w:pPr>
          </w:p>
        </w:tc>
        <w:tc>
          <w:tcPr>
            <w:tcW w:w="5103" w:type="dxa"/>
            <w:vAlign w:val="center"/>
          </w:tcPr>
          <w:p w14:paraId="6A107952" w14:textId="77777777" w:rsidR="008C249F" w:rsidRPr="000622E4" w:rsidRDefault="008C249F" w:rsidP="002A7CF4">
            <w:pPr>
              <w:jc w:val="center"/>
              <w:rPr>
                <w:i/>
                <w:sz w:val="30"/>
                <w:szCs w:val="30"/>
              </w:rPr>
            </w:pPr>
          </w:p>
        </w:tc>
        <w:tc>
          <w:tcPr>
            <w:tcW w:w="3543" w:type="dxa"/>
            <w:vAlign w:val="center"/>
          </w:tcPr>
          <w:p w14:paraId="150B2B70" w14:textId="77777777" w:rsidR="008C249F" w:rsidRDefault="008C249F" w:rsidP="002A7CF4">
            <w:pPr>
              <w:jc w:val="center"/>
              <w:rPr>
                <w:i/>
                <w:sz w:val="30"/>
                <w:szCs w:val="30"/>
              </w:rPr>
            </w:pPr>
          </w:p>
        </w:tc>
      </w:tr>
    </w:tbl>
    <w:p w14:paraId="68CCD5BD" w14:textId="77777777" w:rsidR="00E970EB" w:rsidRDefault="00E970EB" w:rsidP="00E970EB">
      <w:pPr>
        <w:rPr>
          <w:sz w:val="24"/>
          <w:szCs w:val="24"/>
        </w:rPr>
      </w:pPr>
    </w:p>
    <w:p w14:paraId="07E13D6D" w14:textId="77777777" w:rsidR="00E970EB" w:rsidRDefault="00E970EB" w:rsidP="00E970EB">
      <w:pPr>
        <w:rPr>
          <w:sz w:val="24"/>
          <w:szCs w:val="24"/>
        </w:rPr>
      </w:pPr>
    </w:p>
    <w:p w14:paraId="42E4BCC7" w14:textId="77777777" w:rsidR="00E970EB" w:rsidRDefault="00E970EB" w:rsidP="00E970EB">
      <w:pPr>
        <w:rPr>
          <w:sz w:val="24"/>
          <w:szCs w:val="24"/>
        </w:rPr>
      </w:pPr>
    </w:p>
    <w:p w14:paraId="78C5B347" w14:textId="77777777" w:rsidR="00E970EB" w:rsidRDefault="00E970EB" w:rsidP="00E970EB">
      <w:pPr>
        <w:rPr>
          <w:sz w:val="24"/>
          <w:szCs w:val="24"/>
        </w:rPr>
      </w:pPr>
    </w:p>
    <w:p w14:paraId="48E05B74" w14:textId="77777777" w:rsidR="00E970EB" w:rsidRDefault="00E970EB" w:rsidP="00E970EB">
      <w:pPr>
        <w:rPr>
          <w:sz w:val="24"/>
          <w:szCs w:val="24"/>
        </w:rPr>
      </w:pPr>
    </w:p>
    <w:p w14:paraId="3448D9B5" w14:textId="77777777" w:rsidR="00E970EB" w:rsidRDefault="00E970EB" w:rsidP="00E970EB">
      <w:pPr>
        <w:rPr>
          <w:sz w:val="24"/>
          <w:szCs w:val="24"/>
        </w:rPr>
      </w:pPr>
    </w:p>
    <w:p w14:paraId="22A4DECD" w14:textId="77777777" w:rsidR="00E970EB" w:rsidRDefault="00E970EB" w:rsidP="00E970EB">
      <w:pPr>
        <w:rPr>
          <w:sz w:val="24"/>
          <w:szCs w:val="24"/>
        </w:rPr>
      </w:pPr>
    </w:p>
    <w:p w14:paraId="7A597BA0" w14:textId="72F13F49" w:rsidR="00E970EB" w:rsidRPr="00E970EB" w:rsidRDefault="00E970EB" w:rsidP="00E970EB">
      <w:r>
        <w:rPr>
          <w:sz w:val="24"/>
          <w:szCs w:val="24"/>
        </w:rPr>
        <w:t xml:space="preserve">                          </w:t>
      </w:r>
      <w:r w:rsidRPr="00E970EB">
        <w:t xml:space="preserve">Заведующая  </w:t>
      </w:r>
      <w:proofErr w:type="spellStart"/>
      <w:r w:rsidRPr="00E970EB">
        <w:t>Сугоякским</w:t>
      </w:r>
      <w:proofErr w:type="spellEnd"/>
      <w:r w:rsidRPr="00E970EB">
        <w:t xml:space="preserve"> ДК                                Неверова О.Н.</w:t>
      </w:r>
    </w:p>
    <w:p w14:paraId="0AD43B7F" w14:textId="36C53802" w:rsidR="00023419" w:rsidRPr="00C90AF6" w:rsidRDefault="00023419" w:rsidP="00C90AF6">
      <w:pPr>
        <w:ind w:firstLine="540"/>
        <w:jc w:val="center"/>
        <w:rPr>
          <w:sz w:val="24"/>
          <w:szCs w:val="24"/>
        </w:rPr>
      </w:pPr>
    </w:p>
    <w:sectPr w:rsidR="00023419" w:rsidRPr="00C90AF6" w:rsidSect="0010343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D4806"/>
    <w:multiLevelType w:val="hybridMultilevel"/>
    <w:tmpl w:val="77847914"/>
    <w:lvl w:ilvl="0" w:tplc="B93CB606">
      <w:start w:val="1"/>
      <w:numFmt w:val="decimal"/>
      <w:lvlText w:val="%1)"/>
      <w:lvlJc w:val="left"/>
      <w:pPr>
        <w:ind w:left="930" w:hanging="39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F615E2A"/>
    <w:multiLevelType w:val="multilevel"/>
    <w:tmpl w:val="65F4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955057"/>
    <w:multiLevelType w:val="multilevel"/>
    <w:tmpl w:val="3D9550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D8"/>
    <w:rsid w:val="0001564A"/>
    <w:rsid w:val="00023419"/>
    <w:rsid w:val="000259B5"/>
    <w:rsid w:val="000557D1"/>
    <w:rsid w:val="00083A44"/>
    <w:rsid w:val="000B3698"/>
    <w:rsid w:val="000C7992"/>
    <w:rsid w:val="00103433"/>
    <w:rsid w:val="00104549"/>
    <w:rsid w:val="00141CBB"/>
    <w:rsid w:val="00145456"/>
    <w:rsid w:val="00152981"/>
    <w:rsid w:val="001664F2"/>
    <w:rsid w:val="001B7BBE"/>
    <w:rsid w:val="001D6132"/>
    <w:rsid w:val="001E1456"/>
    <w:rsid w:val="00203F15"/>
    <w:rsid w:val="002108F6"/>
    <w:rsid w:val="002358D8"/>
    <w:rsid w:val="00276EE9"/>
    <w:rsid w:val="002B0215"/>
    <w:rsid w:val="002B1759"/>
    <w:rsid w:val="002D50E8"/>
    <w:rsid w:val="002D709A"/>
    <w:rsid w:val="00310CA5"/>
    <w:rsid w:val="003413B7"/>
    <w:rsid w:val="00356A3C"/>
    <w:rsid w:val="003608A7"/>
    <w:rsid w:val="00365CCA"/>
    <w:rsid w:val="003671CE"/>
    <w:rsid w:val="003763B6"/>
    <w:rsid w:val="003C218B"/>
    <w:rsid w:val="003D1C1E"/>
    <w:rsid w:val="003E5632"/>
    <w:rsid w:val="0040195F"/>
    <w:rsid w:val="0041144B"/>
    <w:rsid w:val="004308FE"/>
    <w:rsid w:val="004314D9"/>
    <w:rsid w:val="00443B21"/>
    <w:rsid w:val="00451DFC"/>
    <w:rsid w:val="00457634"/>
    <w:rsid w:val="0047050F"/>
    <w:rsid w:val="004A7025"/>
    <w:rsid w:val="004B1D6A"/>
    <w:rsid w:val="004C3721"/>
    <w:rsid w:val="00506148"/>
    <w:rsid w:val="00536F0D"/>
    <w:rsid w:val="00541563"/>
    <w:rsid w:val="005518EB"/>
    <w:rsid w:val="005A01CA"/>
    <w:rsid w:val="00614956"/>
    <w:rsid w:val="00630606"/>
    <w:rsid w:val="0063495A"/>
    <w:rsid w:val="006404E1"/>
    <w:rsid w:val="006659FA"/>
    <w:rsid w:val="0066656E"/>
    <w:rsid w:val="00681617"/>
    <w:rsid w:val="006A5A9E"/>
    <w:rsid w:val="006C7BC0"/>
    <w:rsid w:val="0070682B"/>
    <w:rsid w:val="007359BF"/>
    <w:rsid w:val="0074069E"/>
    <w:rsid w:val="00744C81"/>
    <w:rsid w:val="007529EC"/>
    <w:rsid w:val="007A69E8"/>
    <w:rsid w:val="007B4EFB"/>
    <w:rsid w:val="007D4723"/>
    <w:rsid w:val="007E0AA7"/>
    <w:rsid w:val="007E7A81"/>
    <w:rsid w:val="0080136A"/>
    <w:rsid w:val="00826556"/>
    <w:rsid w:val="00837155"/>
    <w:rsid w:val="008679DC"/>
    <w:rsid w:val="00867F2F"/>
    <w:rsid w:val="00882ED7"/>
    <w:rsid w:val="008941D2"/>
    <w:rsid w:val="00896F99"/>
    <w:rsid w:val="008976F5"/>
    <w:rsid w:val="008A1CFC"/>
    <w:rsid w:val="008C249F"/>
    <w:rsid w:val="008E4520"/>
    <w:rsid w:val="008E5256"/>
    <w:rsid w:val="008E7D95"/>
    <w:rsid w:val="009315B8"/>
    <w:rsid w:val="00946998"/>
    <w:rsid w:val="00977AF8"/>
    <w:rsid w:val="00992297"/>
    <w:rsid w:val="00995488"/>
    <w:rsid w:val="009B33E6"/>
    <w:rsid w:val="009D310A"/>
    <w:rsid w:val="009D6E4B"/>
    <w:rsid w:val="00A019B5"/>
    <w:rsid w:val="00A36801"/>
    <w:rsid w:val="00A5535F"/>
    <w:rsid w:val="00A719D8"/>
    <w:rsid w:val="00AB6126"/>
    <w:rsid w:val="00AF46BA"/>
    <w:rsid w:val="00B30164"/>
    <w:rsid w:val="00B501D3"/>
    <w:rsid w:val="00B717CA"/>
    <w:rsid w:val="00B767F1"/>
    <w:rsid w:val="00BA5D60"/>
    <w:rsid w:val="00BB55E2"/>
    <w:rsid w:val="00C24CBD"/>
    <w:rsid w:val="00C30FAB"/>
    <w:rsid w:val="00C34984"/>
    <w:rsid w:val="00C57941"/>
    <w:rsid w:val="00C82BB9"/>
    <w:rsid w:val="00C90AF6"/>
    <w:rsid w:val="00DB391A"/>
    <w:rsid w:val="00DB4DBE"/>
    <w:rsid w:val="00DB7526"/>
    <w:rsid w:val="00DC2F9E"/>
    <w:rsid w:val="00DC300B"/>
    <w:rsid w:val="00DD48D8"/>
    <w:rsid w:val="00E00B78"/>
    <w:rsid w:val="00E346C8"/>
    <w:rsid w:val="00E43DF2"/>
    <w:rsid w:val="00E45A5B"/>
    <w:rsid w:val="00E74B2E"/>
    <w:rsid w:val="00E970EB"/>
    <w:rsid w:val="00EB16E7"/>
    <w:rsid w:val="00EB4B94"/>
    <w:rsid w:val="00EC0706"/>
    <w:rsid w:val="00EE1CDF"/>
    <w:rsid w:val="00EE30B5"/>
    <w:rsid w:val="00F34314"/>
    <w:rsid w:val="00F4680D"/>
    <w:rsid w:val="00F65D60"/>
    <w:rsid w:val="00F75EEB"/>
    <w:rsid w:val="00F76379"/>
    <w:rsid w:val="00FC0BF8"/>
    <w:rsid w:val="00FC590C"/>
    <w:rsid w:val="00FD0A01"/>
    <w:rsid w:val="00FD394C"/>
    <w:rsid w:val="00FD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1459C"/>
  <w15:docId w15:val="{56D77C86-6727-4CA3-9EF8-CDB10D98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7025"/>
    <w:pPr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a4">
    <w:name w:val="Body Text"/>
    <w:basedOn w:val="a"/>
    <w:rPr>
      <w:b/>
      <w:sz w:val="20"/>
    </w:rPr>
  </w:style>
  <w:style w:type="paragraph" w:styleId="2">
    <w:name w:val="Body Text 2"/>
    <w:basedOn w:val="a"/>
    <w:pPr>
      <w:jc w:val="both"/>
    </w:pPr>
  </w:style>
  <w:style w:type="paragraph" w:styleId="a5">
    <w:name w:val="Balloon Text"/>
    <w:basedOn w:val="a"/>
    <w:semiHidden/>
    <w:rsid w:val="002B021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A702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0259B5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443B21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443B2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_"/>
    <w:link w:val="1"/>
    <w:rsid w:val="007529EC"/>
    <w:rPr>
      <w:sz w:val="28"/>
      <w:szCs w:val="28"/>
    </w:rPr>
  </w:style>
  <w:style w:type="paragraph" w:customStyle="1" w:styleId="1">
    <w:name w:val="Основной текст1"/>
    <w:basedOn w:val="a"/>
    <w:link w:val="aa"/>
    <w:rsid w:val="007529EC"/>
    <w:pPr>
      <w:widowControl w:val="0"/>
      <w:overflowPunct/>
      <w:autoSpaceDE/>
      <w:autoSpaceDN/>
      <w:adjustRightInd/>
      <w:ind w:firstLine="400"/>
      <w:textAlignment w:val="auto"/>
    </w:pPr>
  </w:style>
  <w:style w:type="table" w:customStyle="1" w:styleId="10">
    <w:name w:val="Сетка таблицы1"/>
    <w:basedOn w:val="a1"/>
    <w:next w:val="a6"/>
    <w:uiPriority w:val="59"/>
    <w:rsid w:val="003413B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a"/>
    <w:basedOn w:val="a"/>
    <w:rsid w:val="003413B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c">
    <w:name w:val="Emphasis"/>
    <w:basedOn w:val="a0"/>
    <w:qFormat/>
    <w:rsid w:val="003413B7"/>
    <w:rPr>
      <w:i/>
      <w:iCs/>
    </w:rPr>
  </w:style>
  <w:style w:type="character" w:styleId="ad">
    <w:name w:val="Strong"/>
    <w:basedOn w:val="a0"/>
    <w:uiPriority w:val="22"/>
    <w:qFormat/>
    <w:rsid w:val="003413B7"/>
    <w:rPr>
      <w:b/>
      <w:bCs/>
    </w:rPr>
  </w:style>
  <w:style w:type="table" w:customStyle="1" w:styleId="20">
    <w:name w:val="Сетка таблицы2"/>
    <w:basedOn w:val="a1"/>
    <w:next w:val="a6"/>
    <w:uiPriority w:val="59"/>
    <w:rsid w:val="008E45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041;&#1051;&#1040;&#1053;&#1050;%20&#1055;&#1048;&#1057;&#1068;&#1052;&#1040;%20&#1040;&#1044;&#1052;&#1048;&#1053;&#1048;&#1057;&#1058;&#1056;&#1040;&#1062;&#1048;&#1048;.dot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АДМИНИСТРАЦИИ.dot</Template>
  <TotalTime>89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SoftService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10</cp:revision>
  <cp:lastPrinted>2026-01-20T08:04:00Z</cp:lastPrinted>
  <dcterms:created xsi:type="dcterms:W3CDTF">2026-05-21T04:45:00Z</dcterms:created>
  <dcterms:modified xsi:type="dcterms:W3CDTF">2026-06-10T08:32:00Z</dcterms:modified>
</cp:coreProperties>
</file>